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24B" w:rsidRPr="00807C9B" w:rsidRDefault="00C1024B" w:rsidP="00C1024B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William OLYFF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(fl.1449)</w:t>
      </w:r>
    </w:p>
    <w:p w:rsidR="00C1024B" w:rsidRPr="00807C9B" w:rsidRDefault="00C1024B" w:rsidP="00C1024B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07C9B">
        <w:rPr>
          <w:rFonts w:ascii="Times New Roman" w:hAnsi="Times New Roman" w:cs="Times New Roman"/>
          <w:sz w:val="24"/>
          <w:szCs w:val="24"/>
        </w:rPr>
        <w:t>Turner.</w:t>
      </w:r>
      <w:proofErr w:type="gramEnd"/>
    </w:p>
    <w:p w:rsidR="00C1024B" w:rsidRPr="00807C9B" w:rsidRDefault="00C1024B" w:rsidP="00C1024B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C1024B" w:rsidRPr="00807C9B" w:rsidRDefault="00C1024B" w:rsidP="00C1024B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C1024B" w:rsidRPr="00807C9B" w:rsidRDefault="00C1024B" w:rsidP="00C1024B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>1449    He became a Freeman. (R.F.Y. p.170)</w:t>
      </w:r>
    </w:p>
    <w:p w:rsidR="00C1024B" w:rsidRPr="00807C9B" w:rsidRDefault="00C1024B" w:rsidP="00C1024B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C1024B" w:rsidRPr="00807C9B" w:rsidRDefault="00C1024B" w:rsidP="00C1024B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C1024B" w:rsidRPr="00807C9B" w:rsidRDefault="00C1024B" w:rsidP="00C1024B">
      <w:pPr>
        <w:pStyle w:val="Body"/>
        <w:rPr>
          <w:rFonts w:ascii="Times New Roman" w:eastAsia="Chalkduster" w:hAnsi="Times New Roman" w:cs="Times New Roman"/>
          <w:sz w:val="24"/>
          <w:szCs w:val="24"/>
          <w:u w:val="single"/>
        </w:rPr>
      </w:pPr>
      <w:r w:rsidRPr="00807C9B">
        <w:rPr>
          <w:rFonts w:ascii="Times New Roman" w:hAnsi="Times New Roman" w:cs="Times New Roman"/>
          <w:sz w:val="24"/>
          <w:szCs w:val="24"/>
        </w:rPr>
        <w:t>5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24B" w:rsidRDefault="00C1024B" w:rsidP="00920DE3">
      <w:pPr>
        <w:spacing w:after="0" w:line="240" w:lineRule="auto"/>
      </w:pPr>
      <w:r>
        <w:separator/>
      </w:r>
    </w:p>
  </w:endnote>
  <w:endnote w:type="continuationSeparator" w:id="0">
    <w:p w:rsidR="00C1024B" w:rsidRDefault="00C102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24B" w:rsidRDefault="00C1024B" w:rsidP="00920DE3">
      <w:pPr>
        <w:spacing w:after="0" w:line="240" w:lineRule="auto"/>
      </w:pPr>
      <w:r>
        <w:separator/>
      </w:r>
    </w:p>
  </w:footnote>
  <w:footnote w:type="continuationSeparator" w:id="0">
    <w:p w:rsidR="00C1024B" w:rsidRDefault="00C102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24B"/>
    <w:rsid w:val="00120749"/>
    <w:rsid w:val="00624CAE"/>
    <w:rsid w:val="00920DE3"/>
    <w:rsid w:val="00C009D8"/>
    <w:rsid w:val="00C1024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102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102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2014-02-08T20:49:00Z</dcterms:created>
  <dcterms:modified xsi:type="dcterms:W3CDTF">2014-02-08T20:50:00Z</dcterms:modified>
</cp:coreProperties>
</file>