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958" w:rsidRDefault="00421958" w:rsidP="00421958">
      <w:pPr>
        <w:pStyle w:val="NoSpacing"/>
      </w:pPr>
      <w:r>
        <w:rPr>
          <w:u w:val="single"/>
        </w:rPr>
        <w:t>William OLYF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421958" w:rsidRDefault="00421958" w:rsidP="00421958">
      <w:pPr>
        <w:pStyle w:val="NoSpacing"/>
      </w:pPr>
      <w:r>
        <w:t>of Whitstable hundred, Kent.</w:t>
      </w:r>
    </w:p>
    <w:p w:rsidR="00421958" w:rsidRDefault="00421958" w:rsidP="00421958">
      <w:pPr>
        <w:pStyle w:val="NoSpacing"/>
      </w:pPr>
    </w:p>
    <w:p w:rsidR="00421958" w:rsidRDefault="00421958" w:rsidP="00421958">
      <w:pPr>
        <w:pStyle w:val="NoSpacing"/>
      </w:pPr>
    </w:p>
    <w:p w:rsidR="00421958" w:rsidRDefault="00421958" w:rsidP="00421958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p.367)</w:t>
      </w:r>
    </w:p>
    <w:p w:rsidR="00421958" w:rsidRDefault="00421958" w:rsidP="00421958">
      <w:pPr>
        <w:pStyle w:val="NoSpacing"/>
      </w:pPr>
    </w:p>
    <w:p w:rsidR="00421958" w:rsidRDefault="00421958" w:rsidP="00421958">
      <w:pPr>
        <w:pStyle w:val="NoSpacing"/>
      </w:pPr>
    </w:p>
    <w:p w:rsidR="00421958" w:rsidRPr="008D1375" w:rsidRDefault="00421958" w:rsidP="00421958">
      <w:pPr>
        <w:pStyle w:val="NoSpacing"/>
      </w:pPr>
      <w:r>
        <w:t>11 December 2016</w:t>
      </w:r>
    </w:p>
    <w:p w:rsidR="006B2F86" w:rsidRPr="00421958" w:rsidRDefault="00421958" w:rsidP="00E71FC3">
      <w:pPr>
        <w:pStyle w:val="NoSpacing"/>
      </w:pPr>
      <w:bookmarkStart w:id="0" w:name="_GoBack"/>
      <w:bookmarkEnd w:id="0"/>
    </w:p>
    <w:sectPr w:rsidR="006B2F86" w:rsidRPr="0042195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1958" w:rsidRDefault="00421958" w:rsidP="00E71FC3">
      <w:pPr>
        <w:spacing w:after="0" w:line="240" w:lineRule="auto"/>
      </w:pPr>
      <w:r>
        <w:separator/>
      </w:r>
    </w:p>
  </w:endnote>
  <w:endnote w:type="continuationSeparator" w:id="0">
    <w:p w:rsidR="00421958" w:rsidRDefault="0042195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1958" w:rsidRDefault="00421958" w:rsidP="00E71FC3">
      <w:pPr>
        <w:spacing w:after="0" w:line="240" w:lineRule="auto"/>
      </w:pPr>
      <w:r>
        <w:separator/>
      </w:r>
    </w:p>
  </w:footnote>
  <w:footnote w:type="continuationSeparator" w:id="0">
    <w:p w:rsidR="00421958" w:rsidRDefault="0042195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958"/>
    <w:rsid w:val="001A7C09"/>
    <w:rsid w:val="00421958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9BD00"/>
  <w15:chartTrackingRefBased/>
  <w15:docId w15:val="{4D1FD225-86AC-47DA-B500-C075CBF4C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2016-12-11T20:47:00Z</dcterms:created>
  <dcterms:modified xsi:type="dcterms:W3CDTF">2016-12-11T20:51:00Z</dcterms:modified>
</cp:coreProperties>
</file>