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D07" w:rsidRDefault="00FC6D07" w:rsidP="00FC6D0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OLTUN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FC6D07" w:rsidRDefault="00FC6D07" w:rsidP="00FC6D0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Bungay, Suffolk. Yeoman.</w:t>
      </w:r>
    </w:p>
    <w:p w:rsidR="00FC6D07" w:rsidRDefault="00FC6D07" w:rsidP="00FC6D07">
      <w:pPr>
        <w:rPr>
          <w:rFonts w:ascii="Times New Roman" w:eastAsia="Calibri" w:hAnsi="Times New Roman" w:cs="Times New Roman"/>
        </w:rPr>
      </w:pPr>
    </w:p>
    <w:p w:rsidR="00FC6D07" w:rsidRDefault="00FC6D07" w:rsidP="00FC6D07">
      <w:pPr>
        <w:rPr>
          <w:rFonts w:ascii="Times New Roman" w:eastAsia="Calibri" w:hAnsi="Times New Roman" w:cs="Times New Roman"/>
        </w:rPr>
      </w:pPr>
    </w:p>
    <w:p w:rsidR="00FC6D07" w:rsidRDefault="00FC6D07" w:rsidP="00FC6D0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</w:rPr>
        <w:t>Carr</w:t>
      </w:r>
      <w:proofErr w:type="spellEnd"/>
      <w:r>
        <w:rPr>
          <w:rFonts w:ascii="Times New Roman" w:eastAsia="Calibri" w:hAnsi="Times New Roman" w:cs="Times New Roman"/>
        </w:rPr>
        <w:t xml:space="preserve">(q.v.) and William </w:t>
      </w:r>
      <w:proofErr w:type="spellStart"/>
      <w:r>
        <w:rPr>
          <w:rFonts w:ascii="Times New Roman" w:eastAsia="Calibri" w:hAnsi="Times New Roman" w:cs="Times New Roman"/>
        </w:rPr>
        <w:t>Ferrour</w:t>
      </w:r>
      <w:proofErr w:type="spellEnd"/>
      <w:r>
        <w:rPr>
          <w:rFonts w:ascii="Times New Roman" w:eastAsia="Calibri" w:hAnsi="Times New Roman" w:cs="Times New Roman"/>
        </w:rPr>
        <w:t xml:space="preserve">(q.v.), both of Norwich, brought a </w:t>
      </w:r>
    </w:p>
    <w:p w:rsidR="00FC6D07" w:rsidRDefault="00FC6D07" w:rsidP="00FC6D0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pliant of debt against him.</w:t>
      </w:r>
    </w:p>
    <w:p w:rsidR="00FC6D07" w:rsidRDefault="00FC6D07" w:rsidP="00FC6D0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FC6D07" w:rsidRDefault="00FC6D07" w:rsidP="00FC6D07">
      <w:pPr>
        <w:rPr>
          <w:rFonts w:ascii="Times New Roman" w:eastAsia="Calibri" w:hAnsi="Times New Roman" w:cs="Times New Roman"/>
        </w:rPr>
      </w:pPr>
    </w:p>
    <w:p w:rsidR="00FC6D07" w:rsidRDefault="00FC6D07" w:rsidP="00FC6D07">
      <w:pPr>
        <w:rPr>
          <w:rFonts w:ascii="Times New Roman" w:eastAsia="Calibri" w:hAnsi="Times New Roman" w:cs="Times New Roman"/>
        </w:rPr>
      </w:pPr>
    </w:p>
    <w:p w:rsidR="00FC6D07" w:rsidRDefault="00FC6D07" w:rsidP="00FC6D0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27 May 2017</w:t>
      </w:r>
    </w:p>
    <w:p w:rsidR="006B2F86" w:rsidRPr="00E71FC3" w:rsidRDefault="00FC6D0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D07" w:rsidRDefault="00FC6D07" w:rsidP="00E71FC3">
      <w:r>
        <w:separator/>
      </w:r>
    </w:p>
  </w:endnote>
  <w:endnote w:type="continuationSeparator" w:id="0">
    <w:p w:rsidR="00FC6D07" w:rsidRDefault="00FC6D0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D07" w:rsidRDefault="00FC6D07" w:rsidP="00E71FC3">
      <w:r>
        <w:separator/>
      </w:r>
    </w:p>
  </w:footnote>
  <w:footnote w:type="continuationSeparator" w:id="0">
    <w:p w:rsidR="00FC6D07" w:rsidRDefault="00FC6D0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D0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64FE98-B823-4512-A0D2-575B34181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C6D0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2017-05-31T20:07:00Z</dcterms:created>
  <dcterms:modified xsi:type="dcterms:W3CDTF">2017-05-31T20:08:00Z</dcterms:modified>
</cp:coreProperties>
</file>