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ECCE7" w14:textId="77777777" w:rsidR="00837F7E" w:rsidRDefault="00837F7E" w:rsidP="00837F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OLTON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fl.1404-7)</w:t>
      </w:r>
    </w:p>
    <w:p w14:paraId="4157915C" w14:textId="77777777" w:rsidR="00837F7E" w:rsidRDefault="00837F7E" w:rsidP="00837F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Scriptor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704F49" w14:textId="77777777" w:rsidR="00837F7E" w:rsidRDefault="00837F7E" w:rsidP="00837F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9E8DB2" w14:textId="77777777" w:rsidR="00837F7E" w:rsidRDefault="00837F7E" w:rsidP="00837F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AEA7E6" w14:textId="77777777" w:rsidR="00837F7E" w:rsidRDefault="00837F7E" w:rsidP="00837F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1404-7</w:t>
      </w:r>
      <w:r>
        <w:rPr>
          <w:rFonts w:ascii="Times New Roman" w:hAnsi="Times New Roman" w:cs="Times New Roman"/>
          <w:sz w:val="24"/>
          <w:szCs w:val="24"/>
        </w:rPr>
        <w:tab/>
        <w:t>He was active in London.</w:t>
      </w:r>
    </w:p>
    <w:p w14:paraId="6A6C1245" w14:textId="77777777" w:rsidR="00837F7E" w:rsidRDefault="00837F7E" w:rsidP="00837F7E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p.200)</w:t>
      </w:r>
    </w:p>
    <w:p w14:paraId="4F05DAAD" w14:textId="77777777" w:rsidR="00837F7E" w:rsidRDefault="00837F7E" w:rsidP="00837F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A2F11F" w14:textId="77777777" w:rsidR="00837F7E" w:rsidRDefault="00837F7E" w:rsidP="00837F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08F6AC" w14:textId="77777777" w:rsidR="00837F7E" w:rsidRDefault="00837F7E" w:rsidP="00837F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0A67A68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33A44" w14:textId="77777777" w:rsidR="00837F7E" w:rsidRDefault="00837F7E" w:rsidP="009139A6">
      <w:r>
        <w:separator/>
      </w:r>
    </w:p>
  </w:endnote>
  <w:endnote w:type="continuationSeparator" w:id="0">
    <w:p w14:paraId="4F042222" w14:textId="77777777" w:rsidR="00837F7E" w:rsidRDefault="00837F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4C1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316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9F2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C82CD" w14:textId="77777777" w:rsidR="00837F7E" w:rsidRDefault="00837F7E" w:rsidP="009139A6">
      <w:r>
        <w:separator/>
      </w:r>
    </w:p>
  </w:footnote>
  <w:footnote w:type="continuationSeparator" w:id="0">
    <w:p w14:paraId="0EB93FBF" w14:textId="77777777" w:rsidR="00837F7E" w:rsidRDefault="00837F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157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666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FC4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F7E"/>
    <w:rsid w:val="000666E0"/>
    <w:rsid w:val="002510B7"/>
    <w:rsid w:val="005C130B"/>
    <w:rsid w:val="00826F5C"/>
    <w:rsid w:val="00837F7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958A0"/>
  <w15:chartTrackingRefBased/>
  <w15:docId w15:val="{422CAB2B-40D2-4636-A6DA-A3EA14C41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F7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2022-05-29T20:42:00Z</dcterms:created>
  <dcterms:modified xsi:type="dcterms:W3CDTF">2022-05-29T20:43:00Z</dcterms:modified>
</cp:coreProperties>
</file>