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1581B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678DB376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22AA3CA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</w:p>
    <w:p w14:paraId="78DA41C3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</w:p>
    <w:p w14:paraId="6819DDAF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35A688D" w14:textId="77777777" w:rsidR="00D36C12" w:rsidRDefault="00D36C12" w:rsidP="00D36C1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7E69CB3A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3BA66063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</w:p>
    <w:p w14:paraId="78CC9A97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</w:p>
    <w:p w14:paraId="5C5390E2" w14:textId="77777777" w:rsidR="00D36C12" w:rsidRDefault="00D36C12" w:rsidP="00D36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2021</w:t>
      </w:r>
    </w:p>
    <w:p w14:paraId="33570D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0E855" w14:textId="77777777" w:rsidR="00D36C12" w:rsidRDefault="00D36C12" w:rsidP="009139A6">
      <w:r>
        <w:separator/>
      </w:r>
    </w:p>
  </w:endnote>
  <w:endnote w:type="continuationSeparator" w:id="0">
    <w:p w14:paraId="7A1282C1" w14:textId="77777777" w:rsidR="00D36C12" w:rsidRDefault="00D36C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B99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ED4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655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432D" w14:textId="77777777" w:rsidR="00D36C12" w:rsidRDefault="00D36C12" w:rsidP="009139A6">
      <w:r>
        <w:separator/>
      </w:r>
    </w:p>
  </w:footnote>
  <w:footnote w:type="continuationSeparator" w:id="0">
    <w:p w14:paraId="03123FD0" w14:textId="77777777" w:rsidR="00D36C12" w:rsidRDefault="00D36C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21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5D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4CF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1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6C1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C6BA9"/>
  <w15:chartTrackingRefBased/>
  <w15:docId w15:val="{302D0A1C-4CF6-45D5-B903-17ACCB44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1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2021-12-05T21:02:00Z</dcterms:created>
  <dcterms:modified xsi:type="dcterms:W3CDTF">2021-12-05T21:03:00Z</dcterms:modified>
</cp:coreProperties>
</file>