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sir John OLNEY</w:t>
      </w:r>
      <w:r w:rsidRPr="000926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fl.1507)</w:t>
      </w: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Chaplain of the chantry at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Petham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1507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9646B" w:rsidRPr="00092654" w:rsidRDefault="0069646B" w:rsidP="006964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69646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46B" w:rsidRDefault="0069646B" w:rsidP="00E71FC3">
      <w:pPr>
        <w:spacing w:after="0" w:line="240" w:lineRule="auto"/>
      </w:pPr>
      <w:r>
        <w:separator/>
      </w:r>
    </w:p>
  </w:endnote>
  <w:endnote w:type="continuationSeparator" w:id="0">
    <w:p w:rsidR="0069646B" w:rsidRDefault="006964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46B" w:rsidRDefault="0069646B" w:rsidP="00E71FC3">
      <w:pPr>
        <w:spacing w:after="0" w:line="240" w:lineRule="auto"/>
      </w:pPr>
      <w:r>
        <w:separator/>
      </w:r>
    </w:p>
  </w:footnote>
  <w:footnote w:type="continuationSeparator" w:id="0">
    <w:p w:rsidR="0069646B" w:rsidRDefault="006964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6B"/>
    <w:rsid w:val="0069646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E1205-0021-4708-9B7E-889B288D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2016-05-26T16:22:00Z</dcterms:created>
  <dcterms:modified xsi:type="dcterms:W3CDTF">2016-05-26T16:23:00Z</dcterms:modified>
</cp:coreProperties>
</file>