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67812" w14:textId="77777777" w:rsidR="00BD37D5" w:rsidRDefault="00BD37D5" w:rsidP="00BD37D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OLNEY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3A09117F" w14:textId="77777777" w:rsidR="00BD37D5" w:rsidRDefault="00BD37D5" w:rsidP="00BD37D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of </w:t>
      </w:r>
      <w:proofErr w:type="spellStart"/>
      <w:r>
        <w:rPr>
          <w:rFonts w:eastAsia="Times New Roman" w:cs="Times New Roman"/>
          <w:szCs w:val="24"/>
        </w:rPr>
        <w:t>Cripplegate</w:t>
      </w:r>
      <w:proofErr w:type="spellEnd"/>
      <w:r>
        <w:rPr>
          <w:rFonts w:eastAsia="Times New Roman" w:cs="Times New Roman"/>
          <w:szCs w:val="24"/>
        </w:rPr>
        <w:t xml:space="preserve"> Without Ward, London.</w:t>
      </w:r>
    </w:p>
    <w:p w14:paraId="08F10F81" w14:textId="77777777" w:rsidR="00BD37D5" w:rsidRDefault="00BD37D5" w:rsidP="00BD37D5">
      <w:pPr>
        <w:pStyle w:val="NoSpacing"/>
        <w:rPr>
          <w:rFonts w:eastAsia="Times New Roman" w:cs="Times New Roman"/>
          <w:szCs w:val="24"/>
        </w:rPr>
      </w:pPr>
    </w:p>
    <w:p w14:paraId="22EC7D97" w14:textId="77777777" w:rsidR="00BD37D5" w:rsidRDefault="00BD37D5" w:rsidP="00BD37D5">
      <w:pPr>
        <w:pStyle w:val="NoSpacing"/>
        <w:rPr>
          <w:rFonts w:eastAsia="Times New Roman" w:cs="Times New Roman"/>
          <w:szCs w:val="24"/>
        </w:rPr>
      </w:pPr>
    </w:p>
    <w:p w14:paraId="659AC665" w14:textId="77777777" w:rsidR="00BD37D5" w:rsidRDefault="00BD37D5" w:rsidP="00BD37D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a Constable.</w:t>
      </w:r>
    </w:p>
    <w:p w14:paraId="7DBA07E6" w14:textId="77777777" w:rsidR="00BD37D5" w:rsidRDefault="00BD37D5" w:rsidP="00BD37D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64CE0261" w14:textId="77777777" w:rsidR="00BD37D5" w:rsidRDefault="00BD37D5" w:rsidP="00BD37D5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p.550)</w:t>
      </w:r>
    </w:p>
    <w:p w14:paraId="4E3E3EF2" w14:textId="77777777" w:rsidR="00BD37D5" w:rsidRDefault="00BD37D5" w:rsidP="00BD37D5">
      <w:pPr>
        <w:pStyle w:val="NoSpacing"/>
        <w:rPr>
          <w:rFonts w:eastAsia="Times New Roman" w:cs="Times New Roman"/>
          <w:szCs w:val="24"/>
        </w:rPr>
      </w:pPr>
    </w:p>
    <w:p w14:paraId="45019F7B" w14:textId="77777777" w:rsidR="00BD37D5" w:rsidRDefault="00BD37D5" w:rsidP="00BD37D5">
      <w:pPr>
        <w:pStyle w:val="NoSpacing"/>
        <w:rPr>
          <w:rFonts w:eastAsia="Times New Roman" w:cs="Times New Roman"/>
          <w:szCs w:val="24"/>
        </w:rPr>
      </w:pPr>
    </w:p>
    <w:p w14:paraId="6A501C28" w14:textId="77777777" w:rsidR="00BD37D5" w:rsidRDefault="00BD37D5" w:rsidP="00BD37D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November 2023</w:t>
      </w:r>
    </w:p>
    <w:p w14:paraId="35DDD3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7D8B8" w14:textId="77777777" w:rsidR="00BD37D5" w:rsidRDefault="00BD37D5" w:rsidP="009139A6">
      <w:r>
        <w:separator/>
      </w:r>
    </w:p>
  </w:endnote>
  <w:endnote w:type="continuationSeparator" w:id="0">
    <w:p w14:paraId="20A1E03A" w14:textId="77777777" w:rsidR="00BD37D5" w:rsidRDefault="00BD37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901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D7B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D5C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48BDC" w14:textId="77777777" w:rsidR="00BD37D5" w:rsidRDefault="00BD37D5" w:rsidP="009139A6">
      <w:r>
        <w:separator/>
      </w:r>
    </w:p>
  </w:footnote>
  <w:footnote w:type="continuationSeparator" w:id="0">
    <w:p w14:paraId="6336B6E8" w14:textId="77777777" w:rsidR="00BD37D5" w:rsidRDefault="00BD37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887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569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8DA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D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D37D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228F"/>
  <w15:chartTrackingRefBased/>
  <w15:docId w15:val="{BB41082F-B2E9-42FD-89D8-3DA8EA55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2023-11-10T20:46:00Z</dcterms:created>
  <dcterms:modified xsi:type="dcterms:W3CDTF">2023-11-10T20:46:00Z</dcterms:modified>
</cp:coreProperties>
</file>