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7B9F" w14:textId="77777777" w:rsidR="00C86997" w:rsidRDefault="00C86997" w:rsidP="00C86997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OLNET 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OLVET)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(fl.1477)</w:t>
      </w:r>
    </w:p>
    <w:p w14:paraId="7A0936E9" w14:textId="77777777" w:rsidR="00C86997" w:rsidRDefault="00C86997" w:rsidP="00C86997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Thursford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Norfolk. </w:t>
      </w:r>
      <w:proofErr w:type="spellStart"/>
      <w:r>
        <w:rPr>
          <w:rFonts w:ascii="Times New Roman" w:hAnsi="Times New Roman" w:cs="Times New Roman"/>
          <w:sz w:val="24"/>
          <w:szCs w:val="24"/>
        </w:rPr>
        <w:t>Labourer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E8C72AB" w14:textId="77777777" w:rsidR="00C86997" w:rsidRDefault="00C86997" w:rsidP="00C86997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7D17E4DB" w14:textId="77777777" w:rsidR="00C86997" w:rsidRDefault="00C86997" w:rsidP="00C86997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18B3A47D" w14:textId="77777777" w:rsidR="00C86997" w:rsidRDefault="00C86997" w:rsidP="00C86997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>He appears in the Plea Rolls.</w:t>
      </w:r>
    </w:p>
    <w:p w14:paraId="3EBA1DDC" w14:textId="77777777" w:rsidR="00C86997" w:rsidRDefault="00C86997" w:rsidP="00C86997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07383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https://waalt.uh.edu/index.php/CP40/861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05186195" w14:textId="77777777" w:rsidR="00C86997" w:rsidRDefault="00C86997" w:rsidP="00C86997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136450BF" w14:textId="77777777" w:rsidR="00C86997" w:rsidRDefault="00C86997" w:rsidP="00C86997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0A7A6B09" w14:textId="77777777" w:rsidR="00C86997" w:rsidRDefault="00C86997" w:rsidP="00C86997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April 2022</w:t>
      </w:r>
    </w:p>
    <w:p w14:paraId="4DA3A26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C6D457" w14:textId="77777777" w:rsidR="00C86997" w:rsidRDefault="00C86997" w:rsidP="009139A6">
      <w:r>
        <w:separator/>
      </w:r>
    </w:p>
  </w:endnote>
  <w:endnote w:type="continuationSeparator" w:id="0">
    <w:p w14:paraId="57A46B6F" w14:textId="77777777" w:rsidR="00C86997" w:rsidRDefault="00C8699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AF2D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47A2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3452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9AE626" w14:textId="77777777" w:rsidR="00C86997" w:rsidRDefault="00C86997" w:rsidP="009139A6">
      <w:r>
        <w:separator/>
      </w:r>
    </w:p>
  </w:footnote>
  <w:footnote w:type="continuationSeparator" w:id="0">
    <w:p w14:paraId="3D89D34F" w14:textId="77777777" w:rsidR="00C86997" w:rsidRDefault="00C8699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7691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6B7E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F5AB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997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86997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06A16D"/>
  <w15:chartTrackingRefBased/>
  <w15:docId w15:val="{515CA830-B818-40E4-A9F5-826E68271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8699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2022-06-09T13:47:00Z</dcterms:created>
  <dcterms:modified xsi:type="dcterms:W3CDTF">2022-06-09T13:49:00Z</dcterms:modified>
</cp:coreProperties>
</file>