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E28" w:rsidRDefault="00630E28" w:rsidP="00630E28">
      <w:pPr>
        <w:pStyle w:val="NoSpacing"/>
      </w:pPr>
      <w:r>
        <w:rPr>
          <w:u w:val="single"/>
        </w:rPr>
        <w:t>George OLNET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630E28" w:rsidRDefault="00630E28" w:rsidP="00630E28">
      <w:pPr>
        <w:pStyle w:val="NoSpacing"/>
      </w:pPr>
    </w:p>
    <w:p w:rsidR="00630E28" w:rsidRDefault="00630E28" w:rsidP="00630E28">
      <w:pPr>
        <w:pStyle w:val="NoSpacing"/>
      </w:pPr>
    </w:p>
    <w:p w:rsidR="00630E28" w:rsidRDefault="00630E28" w:rsidP="00630E28">
      <w:pPr>
        <w:pStyle w:val="NoSpacing"/>
      </w:pPr>
      <w:r>
        <w:t xml:space="preserve">  9 Aug.1421</w:t>
      </w:r>
      <w:r>
        <w:tab/>
        <w:t>He was a juror on the inquisition post mortem held in Exeter into lands</w:t>
      </w:r>
    </w:p>
    <w:p w:rsidR="00630E28" w:rsidRDefault="00630E28" w:rsidP="00630E28">
      <w:pPr>
        <w:pStyle w:val="NoSpacing"/>
      </w:pPr>
      <w:r>
        <w:tab/>
      </w:r>
      <w:r>
        <w:tab/>
        <w:t>of the late Thomas Holes(q.v.).</w:t>
      </w:r>
    </w:p>
    <w:p w:rsidR="00630E28" w:rsidRDefault="00630E28" w:rsidP="00630E2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21-573)</w:t>
      </w:r>
    </w:p>
    <w:p w:rsidR="00630E28" w:rsidRDefault="00630E28" w:rsidP="00630E28">
      <w:pPr>
        <w:pStyle w:val="NoSpacing"/>
      </w:pPr>
    </w:p>
    <w:p w:rsidR="00630E28" w:rsidRDefault="00630E28" w:rsidP="00630E28">
      <w:pPr>
        <w:pStyle w:val="NoSpacing"/>
      </w:pPr>
    </w:p>
    <w:p w:rsidR="006B2F86" w:rsidRPr="00630E28" w:rsidRDefault="00630E28" w:rsidP="00630E28">
      <w:pPr>
        <w:pStyle w:val="NoSpacing"/>
      </w:pPr>
      <w:r>
        <w:t>11 October 2016</w:t>
      </w:r>
      <w:bookmarkStart w:id="0" w:name="_GoBack"/>
      <w:bookmarkEnd w:id="0"/>
    </w:p>
    <w:sectPr w:rsidR="006B2F86" w:rsidRPr="00630E2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E28" w:rsidRDefault="00630E28" w:rsidP="00E71FC3">
      <w:pPr>
        <w:spacing w:after="0" w:line="240" w:lineRule="auto"/>
      </w:pPr>
      <w:r>
        <w:separator/>
      </w:r>
    </w:p>
  </w:endnote>
  <w:endnote w:type="continuationSeparator" w:id="0">
    <w:p w:rsidR="00630E28" w:rsidRDefault="00630E2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E28" w:rsidRDefault="00630E28" w:rsidP="00E71FC3">
      <w:pPr>
        <w:spacing w:after="0" w:line="240" w:lineRule="auto"/>
      </w:pPr>
      <w:r>
        <w:separator/>
      </w:r>
    </w:p>
  </w:footnote>
  <w:footnote w:type="continuationSeparator" w:id="0">
    <w:p w:rsidR="00630E28" w:rsidRDefault="00630E2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E28"/>
    <w:rsid w:val="001A7C09"/>
    <w:rsid w:val="00630E2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C330C"/>
  <w15:chartTrackingRefBased/>
  <w15:docId w15:val="{7DEF1139-0F78-4274-BB81-05B33F6D0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2016-10-11T19:43:00Z</dcterms:created>
  <dcterms:modified xsi:type="dcterms:W3CDTF">2016-10-11T19:44:00Z</dcterms:modified>
</cp:coreProperties>
</file>