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6041CC" w14:textId="77777777" w:rsidR="00E408B8" w:rsidRDefault="00E408B8" w:rsidP="00E408B8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u w:val="single"/>
          <w:lang w:val="en-GB"/>
        </w:rPr>
        <w:t>Richard OLLESBURN</w:t>
      </w:r>
      <w:r>
        <w:rPr>
          <w:rFonts w:cs="Times New Roman"/>
          <w:szCs w:val="24"/>
          <w:lang w:val="en-GB"/>
        </w:rPr>
        <w:t xml:space="preserve">    </w:t>
      </w:r>
      <w:proofErr w:type="gramStart"/>
      <w:r>
        <w:rPr>
          <w:rFonts w:cs="Times New Roman"/>
          <w:szCs w:val="24"/>
          <w:lang w:val="en-GB"/>
        </w:rPr>
        <w:t xml:space="preserve">   (</w:t>
      </w:r>
      <w:proofErr w:type="gramEnd"/>
      <w:r>
        <w:rPr>
          <w:rFonts w:cs="Times New Roman"/>
          <w:szCs w:val="24"/>
          <w:lang w:val="en-GB"/>
        </w:rPr>
        <w:t>fl.1470)</w:t>
      </w:r>
    </w:p>
    <w:p w14:paraId="70C92B1D" w14:textId="77777777" w:rsidR="00E408B8" w:rsidRDefault="00E408B8" w:rsidP="00E408B8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of Ashburton. Husbandman\</w:t>
      </w:r>
    </w:p>
    <w:p w14:paraId="7087E90D" w14:textId="77777777" w:rsidR="00E408B8" w:rsidRDefault="00E408B8" w:rsidP="00E408B8">
      <w:pPr>
        <w:pStyle w:val="NoSpacing"/>
        <w:jc w:val="both"/>
        <w:rPr>
          <w:rFonts w:cs="Times New Roman"/>
          <w:szCs w:val="24"/>
          <w:lang w:val="en-GB"/>
        </w:rPr>
      </w:pPr>
    </w:p>
    <w:p w14:paraId="290478C2" w14:textId="77777777" w:rsidR="00E408B8" w:rsidRDefault="00E408B8" w:rsidP="00E408B8">
      <w:pPr>
        <w:pStyle w:val="NoSpacing"/>
        <w:jc w:val="both"/>
        <w:rPr>
          <w:rFonts w:cs="Times New Roman"/>
          <w:szCs w:val="24"/>
          <w:lang w:val="en-GB"/>
        </w:rPr>
      </w:pPr>
    </w:p>
    <w:p w14:paraId="2B9966A5" w14:textId="77777777" w:rsidR="00E408B8" w:rsidRDefault="00E408B8" w:rsidP="00E408B8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  <w:t>1470</w:t>
      </w:r>
      <w:r>
        <w:rPr>
          <w:rFonts w:cs="Times New Roman"/>
          <w:szCs w:val="24"/>
          <w:lang w:val="en-GB"/>
        </w:rPr>
        <w:tab/>
        <w:t>John Booth, Bishop of Exeter(q.v.), brought a plaint of trespass, digging and</w:t>
      </w:r>
    </w:p>
    <w:p w14:paraId="37039C50" w14:textId="77777777" w:rsidR="00E408B8" w:rsidRDefault="00E408B8" w:rsidP="00E408B8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  <w:t>taking against him and 7 others.</w:t>
      </w:r>
    </w:p>
    <w:p w14:paraId="209070C5" w14:textId="77777777" w:rsidR="00E408B8" w:rsidRDefault="00E408B8" w:rsidP="00E408B8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  <w:t xml:space="preserve">( </w:t>
      </w:r>
      <w:hyperlink r:id="rId6" w:history="1">
        <w:r w:rsidRPr="00A25082">
          <w:rPr>
            <w:rStyle w:val="Hyperlink"/>
            <w:rFonts w:cs="Times New Roman"/>
            <w:szCs w:val="24"/>
            <w:lang w:val="en-GB"/>
          </w:rPr>
          <w:t>http://aalt.law.uh.edu/Indices/CP40Indices/CP40no837/CP40no837Pl.htm</w:t>
        </w:r>
      </w:hyperlink>
      <w:r>
        <w:rPr>
          <w:rFonts w:cs="Times New Roman"/>
          <w:szCs w:val="24"/>
          <w:lang w:val="en-GB"/>
        </w:rPr>
        <w:t xml:space="preserve"> )</w:t>
      </w:r>
    </w:p>
    <w:p w14:paraId="604308E3" w14:textId="77777777" w:rsidR="00E408B8" w:rsidRDefault="00E408B8" w:rsidP="00E408B8">
      <w:pPr>
        <w:pStyle w:val="NoSpacing"/>
        <w:jc w:val="both"/>
        <w:rPr>
          <w:rFonts w:cs="Times New Roman"/>
          <w:szCs w:val="24"/>
          <w:lang w:val="en-GB"/>
        </w:rPr>
      </w:pPr>
    </w:p>
    <w:p w14:paraId="06B8C5B5" w14:textId="77777777" w:rsidR="00E408B8" w:rsidRDefault="00E408B8" w:rsidP="00E408B8">
      <w:pPr>
        <w:pStyle w:val="NoSpacing"/>
        <w:jc w:val="both"/>
        <w:rPr>
          <w:rFonts w:cs="Times New Roman"/>
          <w:szCs w:val="24"/>
          <w:lang w:val="en-GB"/>
        </w:rPr>
      </w:pPr>
    </w:p>
    <w:p w14:paraId="7985710A" w14:textId="77777777" w:rsidR="00E408B8" w:rsidRDefault="00E408B8" w:rsidP="00E408B8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15 January 2024</w:t>
      </w:r>
    </w:p>
    <w:p w14:paraId="4827FA28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CB7556" w14:textId="77777777" w:rsidR="00E408B8" w:rsidRDefault="00E408B8" w:rsidP="009139A6">
      <w:r>
        <w:separator/>
      </w:r>
    </w:p>
  </w:endnote>
  <w:endnote w:type="continuationSeparator" w:id="0">
    <w:p w14:paraId="2904E3E6" w14:textId="77777777" w:rsidR="00E408B8" w:rsidRDefault="00E408B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762CF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E8FAB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3188B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34D672" w14:textId="77777777" w:rsidR="00E408B8" w:rsidRDefault="00E408B8" w:rsidP="009139A6">
      <w:r>
        <w:separator/>
      </w:r>
    </w:p>
  </w:footnote>
  <w:footnote w:type="continuationSeparator" w:id="0">
    <w:p w14:paraId="2F6E1FCF" w14:textId="77777777" w:rsidR="00E408B8" w:rsidRDefault="00E408B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AEDFA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E0863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52EC9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08B8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408B8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4417EF"/>
  <w15:chartTrackingRefBased/>
  <w15:docId w15:val="{D7821BF8-F72C-4209-8738-FE11985276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E408B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37/CP40no837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53</Words>
  <Characters>306</Characters>
  <Application>Microsoft Office Word</Application>
  <DocSecurity>0</DocSecurity>
  <Lines>2</Lines>
  <Paragraphs>1</Paragraphs>
  <ScaleCrop>false</ScaleCrop>
  <Company/>
  <LinksUpToDate>false</LinksUpToDate>
  <CharactersWithSpaces>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2024-01-19T20:50:00Z</dcterms:created>
  <dcterms:modified xsi:type="dcterms:W3CDTF">2024-01-19T20:51:00Z</dcterms:modified>
</cp:coreProperties>
</file>