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303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OLIVER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fl.1454-5)</w:t>
      </w:r>
    </w:p>
    <w:p w:rsidR="0013030A" w:rsidRDefault="001303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13030A" w:rsidRDefault="001303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030A" w:rsidRDefault="001303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030A" w:rsidRDefault="001303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1454-5</w:t>
      </w:r>
      <w:r>
        <w:rPr>
          <w:rFonts w:ascii="Times New Roman" w:hAnsi="Times New Roman" w:cs="Times New Roman"/>
          <w:sz w:val="24"/>
          <w:szCs w:val="24"/>
        </w:rPr>
        <w:tab/>
        <w:t>B.A.  (Alumni Cantab. vol.1 part 3 p.280)</w:t>
      </w:r>
    </w:p>
    <w:p w:rsidR="0013030A" w:rsidRDefault="001303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030A" w:rsidRDefault="001303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030A" w:rsidRPr="0013030A" w:rsidRDefault="001303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2015</w:t>
      </w:r>
      <w:bookmarkStart w:id="0" w:name="_GoBack"/>
      <w:bookmarkEnd w:id="0"/>
    </w:p>
    <w:sectPr w:rsidR="0013030A" w:rsidRPr="001303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30A" w:rsidRDefault="0013030A" w:rsidP="00564E3C">
      <w:pPr>
        <w:spacing w:after="0" w:line="240" w:lineRule="auto"/>
      </w:pPr>
      <w:r>
        <w:separator/>
      </w:r>
    </w:p>
  </w:endnote>
  <w:endnote w:type="continuationSeparator" w:id="0">
    <w:p w:rsidR="0013030A" w:rsidRDefault="0013030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3030A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30A" w:rsidRDefault="0013030A" w:rsidP="00564E3C">
      <w:pPr>
        <w:spacing w:after="0" w:line="240" w:lineRule="auto"/>
      </w:pPr>
      <w:r>
        <w:separator/>
      </w:r>
    </w:p>
  </w:footnote>
  <w:footnote w:type="continuationSeparator" w:id="0">
    <w:p w:rsidR="0013030A" w:rsidRDefault="0013030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30A"/>
    <w:rsid w:val="0013030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B228B"/>
  <w15:chartTrackingRefBased/>
  <w15:docId w15:val="{83843C93-4F89-497F-9572-2541CB19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2015-10-30T19:51:00Z</dcterms:created>
  <dcterms:modified xsi:type="dcterms:W3CDTF">2015-10-30T19:53:00Z</dcterms:modified>
</cp:coreProperties>
</file>