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FB4FA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OLFFE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B3EBA5C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Oadby, Leicestershire.</w:t>
      </w:r>
    </w:p>
    <w:p w14:paraId="007FFF3E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F9A41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7D9A50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Jan.1402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Leicestershire.</w:t>
      </w:r>
    </w:p>
    <w:p w14:paraId="4295C72E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1399-1405 p.141)</w:t>
      </w:r>
    </w:p>
    <w:p w14:paraId="0706FA91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751C3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986B73" w14:textId="77777777" w:rsidR="004A0490" w:rsidRDefault="004A0490" w:rsidP="004A0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3516BC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E861B" w14:textId="77777777" w:rsidR="004A0490" w:rsidRDefault="004A0490" w:rsidP="009139A6">
      <w:r>
        <w:separator/>
      </w:r>
    </w:p>
  </w:endnote>
  <w:endnote w:type="continuationSeparator" w:id="0">
    <w:p w14:paraId="1E499EDB" w14:textId="77777777" w:rsidR="004A0490" w:rsidRDefault="004A04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3B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C50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131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59E71" w14:textId="77777777" w:rsidR="004A0490" w:rsidRDefault="004A0490" w:rsidP="009139A6">
      <w:r>
        <w:separator/>
      </w:r>
    </w:p>
  </w:footnote>
  <w:footnote w:type="continuationSeparator" w:id="0">
    <w:p w14:paraId="45A8F3DA" w14:textId="77777777" w:rsidR="004A0490" w:rsidRDefault="004A04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32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800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E6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90"/>
    <w:rsid w:val="000666E0"/>
    <w:rsid w:val="002510B7"/>
    <w:rsid w:val="004A049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5994"/>
  <w15:chartTrackingRefBased/>
  <w15:docId w15:val="{85F12D4F-61D1-4B4B-ADD8-83AECE98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2021-05-15T18:15:00Z</dcterms:created>
  <dcterms:modified xsi:type="dcterms:W3CDTF">2021-05-15T18:16:00Z</dcterms:modified>
</cp:coreProperties>
</file>