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0C812E" w14:textId="77777777" w:rsidR="00574F17" w:rsidRDefault="00574F17" w:rsidP="00574F1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OLDYNGTON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27C47DBB" w14:textId="77777777" w:rsidR="00574F17" w:rsidRDefault="00574F17" w:rsidP="00574F1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Pateshull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818355E" w14:textId="77777777" w:rsidR="00574F17" w:rsidRDefault="00574F17" w:rsidP="00574F1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3C4271A" w14:textId="77777777" w:rsidR="00574F17" w:rsidRDefault="00574F17" w:rsidP="00574F1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71CBCA7" w14:textId="77777777" w:rsidR="00574F17" w:rsidRDefault="00574F17" w:rsidP="00574F1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Staffordshire the moiety of the taxes of a fifteenth and a tenth which were granted to the King at the last Parliament.</w:t>
      </w:r>
    </w:p>
    <w:p w14:paraId="547E32F3" w14:textId="77777777" w:rsidR="00574F17" w:rsidRDefault="00574F17" w:rsidP="00574F1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08757DC8" w14:textId="77777777" w:rsidR="00574F17" w:rsidRDefault="00574F17" w:rsidP="00574F1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E670B8B" w14:textId="77777777" w:rsidR="00574F17" w:rsidRDefault="00574F17" w:rsidP="00574F1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2329B93" w14:textId="77777777" w:rsidR="00574F17" w:rsidRDefault="00574F17" w:rsidP="00574F1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2022</w:t>
      </w:r>
    </w:p>
    <w:p w14:paraId="52108FE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927FD8" w14:textId="77777777" w:rsidR="00574F17" w:rsidRDefault="00574F17" w:rsidP="009139A6">
      <w:r>
        <w:separator/>
      </w:r>
    </w:p>
  </w:endnote>
  <w:endnote w:type="continuationSeparator" w:id="0">
    <w:p w14:paraId="5F128BBF" w14:textId="77777777" w:rsidR="00574F17" w:rsidRDefault="00574F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37A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F55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6FF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2201D8" w14:textId="77777777" w:rsidR="00574F17" w:rsidRDefault="00574F17" w:rsidP="009139A6">
      <w:r>
        <w:separator/>
      </w:r>
    </w:p>
  </w:footnote>
  <w:footnote w:type="continuationSeparator" w:id="0">
    <w:p w14:paraId="779260D1" w14:textId="77777777" w:rsidR="00574F17" w:rsidRDefault="00574F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1DA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BA8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C0D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F17"/>
    <w:rsid w:val="000666E0"/>
    <w:rsid w:val="001C5947"/>
    <w:rsid w:val="002510B7"/>
    <w:rsid w:val="00270799"/>
    <w:rsid w:val="00574F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FB344"/>
  <w15:chartTrackingRefBased/>
  <w15:docId w15:val="{F406069D-2BCB-4F75-96FC-AB34C46FC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F1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2024-07-08T10:20:00Z</dcterms:created>
  <dcterms:modified xsi:type="dcterms:W3CDTF">2024-07-08T10:20:00Z</dcterms:modified>
</cp:coreProperties>
</file>