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7F689" w14:textId="77777777" w:rsidR="00716868" w:rsidRDefault="00716868" w:rsidP="00716868">
      <w:pPr>
        <w:pStyle w:val="NoSpacing"/>
      </w:pPr>
      <w:r>
        <w:rPr>
          <w:u w:val="single"/>
        </w:rPr>
        <w:t>John OLDOME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2659AA1B" w14:textId="3B3C8CEF" w:rsidR="00716868" w:rsidRDefault="00716868" w:rsidP="00716868">
      <w:pPr>
        <w:pStyle w:val="NoSpacing"/>
      </w:pPr>
      <w:r>
        <w:t>of Pontefract Priory.</w:t>
      </w:r>
    </w:p>
    <w:p w14:paraId="58DF9A76" w14:textId="77777777" w:rsidR="00716868" w:rsidRDefault="00716868" w:rsidP="00716868">
      <w:pPr>
        <w:pStyle w:val="NoSpacing"/>
      </w:pPr>
    </w:p>
    <w:p w14:paraId="153573BE" w14:textId="77777777" w:rsidR="00716868" w:rsidRDefault="00716868" w:rsidP="00716868">
      <w:pPr>
        <w:pStyle w:val="NoSpacing"/>
      </w:pPr>
    </w:p>
    <w:p w14:paraId="3EA5EF74" w14:textId="77777777" w:rsidR="00716868" w:rsidRDefault="00716868" w:rsidP="00716868">
      <w:pPr>
        <w:pStyle w:val="NoSpacing"/>
      </w:pPr>
      <w:r>
        <w:t xml:space="preserve">  8 Jun.1476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at</w:t>
      </w:r>
    </w:p>
    <w:p w14:paraId="7EE00E27" w14:textId="77777777" w:rsidR="00716868" w:rsidRDefault="00716868" w:rsidP="00716868">
      <w:pPr>
        <w:pStyle w:val="NoSpacing"/>
      </w:pPr>
      <w:r>
        <w:tab/>
      </w:r>
      <w:r>
        <w:tab/>
        <w:t>York by William Egremont, Bishop of Dromore(q.v.).</w:t>
      </w:r>
    </w:p>
    <w:p w14:paraId="748BE646" w14:textId="7F815264" w:rsidR="00716868" w:rsidRDefault="00716868" w:rsidP="00716868">
      <w:pPr>
        <w:pStyle w:val="NoSpacing"/>
      </w:pPr>
      <w:r>
        <w:tab/>
      </w:r>
      <w:r>
        <w:tab/>
        <w:t>(“York Clergy Ordinations 1475-1500” ed. David M. Smith p.16)</w:t>
      </w:r>
    </w:p>
    <w:p w14:paraId="0E47B319" w14:textId="77777777" w:rsidR="00544CC8" w:rsidRDefault="00544CC8" w:rsidP="00544CC8">
      <w:pPr>
        <w:pStyle w:val="NoSpacing"/>
      </w:pPr>
      <w:r>
        <w:t>21 Sep.1476</w:t>
      </w:r>
      <w:r>
        <w:tab/>
        <w:t>He was ordained deacon in the conventual church of the Carmelites at</w:t>
      </w:r>
    </w:p>
    <w:p w14:paraId="6FAE87CB" w14:textId="77777777" w:rsidR="00544CC8" w:rsidRDefault="00544CC8" w:rsidP="00544CC8">
      <w:pPr>
        <w:pStyle w:val="NoSpacing"/>
      </w:pPr>
      <w:r>
        <w:tab/>
      </w:r>
      <w:r>
        <w:tab/>
        <w:t>York by William Egremont, Bishop of Dromore(q.v.).</w:t>
      </w:r>
    </w:p>
    <w:p w14:paraId="159C5C0D" w14:textId="77777777" w:rsidR="00544CC8" w:rsidRDefault="00544CC8" w:rsidP="00544CC8">
      <w:pPr>
        <w:pStyle w:val="NoSpacing"/>
      </w:pPr>
      <w:r>
        <w:tab/>
      </w:r>
      <w:r>
        <w:tab/>
        <w:t>(“York Clergy Ordinations 1475-1500” ed. David M. Smith p.18)</w:t>
      </w:r>
    </w:p>
    <w:p w14:paraId="2A842861" w14:textId="77777777" w:rsidR="00544CC8" w:rsidRDefault="00544CC8" w:rsidP="00544CC8">
      <w:pPr>
        <w:pStyle w:val="NoSpacing"/>
      </w:pPr>
    </w:p>
    <w:p w14:paraId="2B0DD9EC" w14:textId="77777777" w:rsidR="00544CC8" w:rsidRDefault="00544CC8" w:rsidP="00544CC8">
      <w:pPr>
        <w:pStyle w:val="NoSpacing"/>
      </w:pPr>
    </w:p>
    <w:p w14:paraId="65878F51" w14:textId="3EE59E87" w:rsidR="00716868" w:rsidRDefault="00716868" w:rsidP="00716868">
      <w:pPr>
        <w:pStyle w:val="NoSpacing"/>
      </w:pPr>
      <w:r>
        <w:t>31 May 2019</w:t>
      </w:r>
    </w:p>
    <w:p w14:paraId="09FF6CF3" w14:textId="00F28C65" w:rsidR="00544CC8" w:rsidRDefault="00544CC8" w:rsidP="00716868">
      <w:pPr>
        <w:pStyle w:val="NoSpacing"/>
      </w:pPr>
      <w:r>
        <w:t>15 June 2019</w:t>
      </w:r>
      <w:bookmarkStart w:id="0" w:name="_GoBack"/>
      <w:bookmarkEnd w:id="0"/>
    </w:p>
    <w:p w14:paraId="324D7525" w14:textId="1AB09A30" w:rsidR="006B2F86" w:rsidRPr="00716868" w:rsidRDefault="00D469E0" w:rsidP="00E71FC3">
      <w:pPr>
        <w:pStyle w:val="NoSpacing"/>
      </w:pPr>
    </w:p>
    <w:sectPr w:rsidR="006B2F86" w:rsidRPr="007168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A6764" w14:textId="77777777" w:rsidR="00716868" w:rsidRDefault="00716868" w:rsidP="00E71FC3">
      <w:pPr>
        <w:spacing w:after="0" w:line="240" w:lineRule="auto"/>
      </w:pPr>
      <w:r>
        <w:separator/>
      </w:r>
    </w:p>
  </w:endnote>
  <w:endnote w:type="continuationSeparator" w:id="0">
    <w:p w14:paraId="3477CDAC" w14:textId="77777777" w:rsidR="00716868" w:rsidRDefault="007168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736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3DAE4" w14:textId="77777777" w:rsidR="00716868" w:rsidRDefault="00716868" w:rsidP="00E71FC3">
      <w:pPr>
        <w:spacing w:after="0" w:line="240" w:lineRule="auto"/>
      </w:pPr>
      <w:r>
        <w:separator/>
      </w:r>
    </w:p>
  </w:footnote>
  <w:footnote w:type="continuationSeparator" w:id="0">
    <w:p w14:paraId="18E0A407" w14:textId="77777777" w:rsidR="00716868" w:rsidRDefault="007168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68"/>
    <w:rsid w:val="001A7C09"/>
    <w:rsid w:val="00544CC8"/>
    <w:rsid w:val="00577BD5"/>
    <w:rsid w:val="00656CBA"/>
    <w:rsid w:val="006A1F77"/>
    <w:rsid w:val="0071686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0FDC"/>
  <w15:chartTrackingRefBased/>
  <w15:docId w15:val="{1971F6A7-7C53-43F7-8EFC-C55F2EEE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2019-05-31T20:44:00Z</dcterms:created>
  <dcterms:modified xsi:type="dcterms:W3CDTF">2019-06-15T18:03:00Z</dcterms:modified>
</cp:coreProperties>
</file>