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46269" w14:textId="5E5CBD9C" w:rsidR="00BA00A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OLDOM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26E30382" w14:textId="3BBA3ADA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Barnsley, Yorkshire. Yeoman.</w:t>
      </w:r>
    </w:p>
    <w:p w14:paraId="72709456" w14:textId="63F78A98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CE407" w14:textId="7A14AF37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92C68C" w14:textId="13F01781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May1479</w:t>
      </w:r>
      <w:r>
        <w:rPr>
          <w:rFonts w:ascii="Times New Roman" w:hAnsi="Times New Roman" w:cs="Times New Roman"/>
          <w:sz w:val="24"/>
          <w:szCs w:val="24"/>
        </w:rPr>
        <w:tab/>
        <w:t>He was pardoned of all offences committed by him before 11 May.</w:t>
      </w:r>
    </w:p>
    <w:p w14:paraId="7CC26E80" w14:textId="26A4C7CF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p.153)</w:t>
      </w:r>
    </w:p>
    <w:p w14:paraId="1A920B3F" w14:textId="6FC62874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AEFAA" w14:textId="5E991A9B" w:rsid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9EA1F2" w14:textId="431D7B43" w:rsidR="00586E4B" w:rsidRPr="00586E4B" w:rsidRDefault="00586E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sectPr w:rsidR="00586E4B" w:rsidRPr="00586E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0203" w14:textId="77777777" w:rsidR="00586E4B" w:rsidRDefault="00586E4B" w:rsidP="009139A6">
      <w:r>
        <w:separator/>
      </w:r>
    </w:p>
  </w:endnote>
  <w:endnote w:type="continuationSeparator" w:id="0">
    <w:p w14:paraId="0ED7C4FB" w14:textId="77777777" w:rsidR="00586E4B" w:rsidRDefault="00586E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1B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307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BE7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000A0" w14:textId="77777777" w:rsidR="00586E4B" w:rsidRDefault="00586E4B" w:rsidP="009139A6">
      <w:r>
        <w:separator/>
      </w:r>
    </w:p>
  </w:footnote>
  <w:footnote w:type="continuationSeparator" w:id="0">
    <w:p w14:paraId="13A5DAFD" w14:textId="77777777" w:rsidR="00586E4B" w:rsidRDefault="00586E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A1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58D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8C3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4B"/>
    <w:rsid w:val="000666E0"/>
    <w:rsid w:val="002510B7"/>
    <w:rsid w:val="00586E4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26C4"/>
  <w15:chartTrackingRefBased/>
  <w15:docId w15:val="{7562F4F6-7258-4A87-9506-E42A7E82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2021-05-27T21:05:00Z</dcterms:created>
  <dcterms:modified xsi:type="dcterms:W3CDTF">2021-05-27T21:08:00Z</dcterms:modified>
</cp:coreProperties>
</file>