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9D7" w:rsidRPr="00092654" w:rsidRDefault="002E59D7" w:rsidP="002E59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  <w:u w:val="single"/>
        </w:rPr>
        <w:t>Robert OLDMEDE</w:t>
      </w:r>
      <w:r w:rsidRPr="00092654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092654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92654">
        <w:rPr>
          <w:rFonts w:ascii="Times New Roman" w:hAnsi="Times New Roman" w:cs="Times New Roman"/>
          <w:sz w:val="24"/>
          <w:szCs w:val="24"/>
        </w:rPr>
        <w:t>fl.1484)</w:t>
      </w:r>
    </w:p>
    <w:p w:rsidR="002E59D7" w:rsidRPr="00092654" w:rsidRDefault="002E59D7" w:rsidP="002E59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092654">
        <w:rPr>
          <w:rFonts w:ascii="Times New Roman" w:hAnsi="Times New Roman" w:cs="Times New Roman"/>
          <w:sz w:val="24"/>
          <w:szCs w:val="24"/>
        </w:rPr>
        <w:t>Wingham</w:t>
      </w:r>
      <w:proofErr w:type="spellEnd"/>
      <w:r w:rsidRPr="00092654">
        <w:rPr>
          <w:rFonts w:ascii="Times New Roman" w:hAnsi="Times New Roman" w:cs="Times New Roman"/>
          <w:sz w:val="24"/>
          <w:szCs w:val="24"/>
        </w:rPr>
        <w:t>, Kent.</w:t>
      </w:r>
    </w:p>
    <w:p w:rsidR="002E59D7" w:rsidRPr="00092654" w:rsidRDefault="002E59D7" w:rsidP="002E59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E59D7" w:rsidRPr="00092654" w:rsidRDefault="002E59D7" w:rsidP="002E59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E59D7" w:rsidRPr="00092654" w:rsidRDefault="002E59D7" w:rsidP="002E59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ab/>
        <w:t>1484</w:t>
      </w:r>
      <w:r w:rsidRPr="00092654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092654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092654">
        <w:rPr>
          <w:rFonts w:ascii="Times New Roman" w:hAnsi="Times New Roman" w:cs="Times New Roman"/>
          <w:sz w:val="24"/>
          <w:szCs w:val="24"/>
        </w:rPr>
        <w:t xml:space="preserve"> p.351)</w:t>
      </w:r>
    </w:p>
    <w:p w:rsidR="002E59D7" w:rsidRPr="00092654" w:rsidRDefault="002E59D7" w:rsidP="002E59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E59D7" w:rsidRPr="00092654" w:rsidRDefault="002E59D7" w:rsidP="002E59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E59D7" w:rsidRPr="00092654" w:rsidRDefault="002E59D7" w:rsidP="002E59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>3 May 2016</w:t>
      </w:r>
    </w:p>
    <w:p w:rsidR="006B2F86" w:rsidRPr="00E71FC3" w:rsidRDefault="002E59D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59D7" w:rsidRDefault="002E59D7" w:rsidP="00E71FC3">
      <w:pPr>
        <w:spacing w:after="0" w:line="240" w:lineRule="auto"/>
      </w:pPr>
      <w:r>
        <w:separator/>
      </w:r>
    </w:p>
  </w:endnote>
  <w:endnote w:type="continuationSeparator" w:id="0">
    <w:p w:rsidR="002E59D7" w:rsidRDefault="002E59D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59D7" w:rsidRDefault="002E59D7" w:rsidP="00E71FC3">
      <w:pPr>
        <w:spacing w:after="0" w:line="240" w:lineRule="auto"/>
      </w:pPr>
      <w:r>
        <w:separator/>
      </w:r>
    </w:p>
  </w:footnote>
  <w:footnote w:type="continuationSeparator" w:id="0">
    <w:p w:rsidR="002E59D7" w:rsidRDefault="002E59D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9D7"/>
    <w:rsid w:val="002E59D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BEFC34-3E2E-4391-ACDB-594A88519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2016-05-26T16:01:00Z</dcterms:created>
  <dcterms:modified xsi:type="dcterms:W3CDTF">2016-05-26T16:02:00Z</dcterms:modified>
</cp:coreProperties>
</file>