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  <w:u w:val="single"/>
        </w:rPr>
        <w:t>John OLDMEDE, the younger</w:t>
      </w:r>
      <w:r w:rsidRPr="00092654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654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092654">
        <w:rPr>
          <w:rFonts w:ascii="Times New Roman" w:hAnsi="Times New Roman" w:cs="Times New Roman"/>
          <w:sz w:val="24"/>
          <w:szCs w:val="24"/>
        </w:rPr>
        <w:t>fl.1502)</w:t>
      </w: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Goodneston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>, Kent.</w:t>
      </w: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ab/>
        <w:t>1502</w:t>
      </w:r>
      <w:r w:rsidRPr="00092654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092654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092654">
        <w:rPr>
          <w:rFonts w:ascii="Times New Roman" w:hAnsi="Times New Roman" w:cs="Times New Roman"/>
          <w:sz w:val="24"/>
          <w:szCs w:val="24"/>
        </w:rPr>
        <w:t xml:space="preserve"> p.351)</w:t>
      </w: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543AE" w:rsidRPr="00092654" w:rsidRDefault="007543AE" w:rsidP="007543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92654">
        <w:rPr>
          <w:rFonts w:ascii="Times New Roman" w:hAnsi="Times New Roman" w:cs="Times New Roman"/>
          <w:sz w:val="24"/>
          <w:szCs w:val="24"/>
        </w:rPr>
        <w:t>3 May 2016</w:t>
      </w:r>
    </w:p>
    <w:p w:rsidR="006B2F86" w:rsidRPr="00E71FC3" w:rsidRDefault="007543A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43AE" w:rsidRDefault="007543AE" w:rsidP="00E71FC3">
      <w:pPr>
        <w:spacing w:after="0" w:line="240" w:lineRule="auto"/>
      </w:pPr>
      <w:r>
        <w:separator/>
      </w:r>
    </w:p>
  </w:endnote>
  <w:endnote w:type="continuationSeparator" w:id="0">
    <w:p w:rsidR="007543AE" w:rsidRDefault="007543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43AE" w:rsidRDefault="007543AE" w:rsidP="00E71FC3">
      <w:pPr>
        <w:spacing w:after="0" w:line="240" w:lineRule="auto"/>
      </w:pPr>
      <w:r>
        <w:separator/>
      </w:r>
    </w:p>
  </w:footnote>
  <w:footnote w:type="continuationSeparator" w:id="0">
    <w:p w:rsidR="007543AE" w:rsidRDefault="007543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AE"/>
    <w:rsid w:val="007543A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C38AE6-A4F1-46A9-8FFA-E73B46D27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2016-05-26T16:00:00Z</dcterms:created>
  <dcterms:modified xsi:type="dcterms:W3CDTF">2016-05-26T16:01:00Z</dcterms:modified>
</cp:coreProperties>
</file>