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92F66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Benedict OLDHYGNE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BAC220A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Combs, Suffolk. Cutler.</w:t>
      </w:r>
    </w:p>
    <w:p w14:paraId="25A2A623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C51A6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52B58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Saxy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Playford(q.v.) brought a plaint of debt against him.</w:t>
      </w:r>
    </w:p>
    <w:p w14:paraId="7C3C80F1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82BA3AC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2DCB7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A5384" w14:textId="77777777" w:rsidR="00130A12" w:rsidRDefault="00130A12" w:rsidP="00130A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269CD6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9B202" w14:textId="77777777" w:rsidR="00130A12" w:rsidRDefault="00130A12" w:rsidP="009139A6">
      <w:r>
        <w:separator/>
      </w:r>
    </w:p>
  </w:endnote>
  <w:endnote w:type="continuationSeparator" w:id="0">
    <w:p w14:paraId="2C4245CA" w14:textId="77777777" w:rsidR="00130A12" w:rsidRDefault="00130A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98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A44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3C0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B99FF" w14:textId="77777777" w:rsidR="00130A12" w:rsidRDefault="00130A12" w:rsidP="009139A6">
      <w:r>
        <w:separator/>
      </w:r>
    </w:p>
  </w:footnote>
  <w:footnote w:type="continuationSeparator" w:id="0">
    <w:p w14:paraId="76074401" w14:textId="77777777" w:rsidR="00130A12" w:rsidRDefault="00130A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B7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273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A7E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12"/>
    <w:rsid w:val="000666E0"/>
    <w:rsid w:val="00130A1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68643"/>
  <w15:chartTrackingRefBased/>
  <w15:docId w15:val="{179B72AE-4992-4B2C-85BF-C2126B9A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0A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2022-06-21T06:45:00Z</dcterms:created>
  <dcterms:modified xsi:type="dcterms:W3CDTF">2022-06-21T06:46:00Z</dcterms:modified>
</cp:coreProperties>
</file>