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F6C" w:rsidRDefault="00BF6F6C" w:rsidP="00BF6F6C">
      <w:pPr>
        <w:pStyle w:val="NoSpacing"/>
      </w:pPr>
      <w:r>
        <w:rPr>
          <w:u w:val="single"/>
        </w:rPr>
        <w:t>John OLDHAUK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F6F6C" w:rsidRDefault="00BF6F6C" w:rsidP="00BF6F6C">
      <w:pPr>
        <w:pStyle w:val="NoSpacing"/>
      </w:pPr>
    </w:p>
    <w:p w:rsidR="00BF6F6C" w:rsidRDefault="00BF6F6C" w:rsidP="00BF6F6C">
      <w:pPr>
        <w:pStyle w:val="NoSpacing"/>
      </w:pPr>
    </w:p>
    <w:p w:rsidR="00BF6F6C" w:rsidRDefault="00BF6F6C" w:rsidP="00BF6F6C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p.357)</w:t>
      </w:r>
    </w:p>
    <w:p w:rsidR="00BF6F6C" w:rsidRDefault="00BF6F6C" w:rsidP="00BF6F6C">
      <w:pPr>
        <w:pStyle w:val="NoSpacing"/>
      </w:pPr>
    </w:p>
    <w:p w:rsidR="00BF6F6C" w:rsidRDefault="00BF6F6C" w:rsidP="00BF6F6C">
      <w:pPr>
        <w:pStyle w:val="NoSpacing"/>
      </w:pPr>
    </w:p>
    <w:p w:rsidR="00BF6F6C" w:rsidRDefault="00BF6F6C" w:rsidP="00BF6F6C">
      <w:pPr>
        <w:pStyle w:val="NoSpacing"/>
      </w:pPr>
      <w:r>
        <w:t>24 September 2016</w:t>
      </w:r>
    </w:p>
    <w:p w:rsidR="006B2F86" w:rsidRPr="00BF6F6C" w:rsidRDefault="00BF6F6C" w:rsidP="00E71FC3">
      <w:pPr>
        <w:pStyle w:val="NoSpacing"/>
      </w:pPr>
      <w:bookmarkStart w:id="0" w:name="_GoBack"/>
      <w:bookmarkEnd w:id="0"/>
    </w:p>
    <w:sectPr w:rsidR="006B2F86" w:rsidRPr="00BF6F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F6C" w:rsidRDefault="00BF6F6C" w:rsidP="00E71FC3">
      <w:pPr>
        <w:spacing w:after="0" w:line="240" w:lineRule="auto"/>
      </w:pPr>
      <w:r>
        <w:separator/>
      </w:r>
    </w:p>
  </w:endnote>
  <w:endnote w:type="continuationSeparator" w:id="0">
    <w:p w:rsidR="00BF6F6C" w:rsidRDefault="00BF6F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F6C" w:rsidRDefault="00BF6F6C" w:rsidP="00E71FC3">
      <w:pPr>
        <w:spacing w:after="0" w:line="240" w:lineRule="auto"/>
      </w:pPr>
      <w:r>
        <w:separator/>
      </w:r>
    </w:p>
  </w:footnote>
  <w:footnote w:type="continuationSeparator" w:id="0">
    <w:p w:rsidR="00BF6F6C" w:rsidRDefault="00BF6F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6C"/>
    <w:rsid w:val="001A7C09"/>
    <w:rsid w:val="00733BE7"/>
    <w:rsid w:val="00AB52E8"/>
    <w:rsid w:val="00B16D3F"/>
    <w:rsid w:val="00BF6F6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BD6A4"/>
  <w15:chartTrackingRefBased/>
  <w15:docId w15:val="{54909ED9-41ED-4A91-9DAF-A7DA85ED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2016-09-24T21:29:00Z</dcterms:created>
  <dcterms:modified xsi:type="dcterms:W3CDTF">2016-09-24T21:30:00Z</dcterms:modified>
</cp:coreProperties>
</file>