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7965B" w14:textId="77777777" w:rsidR="007B2A6D" w:rsidRDefault="007B2A6D" w:rsidP="007B2A6D">
      <w:r>
        <w:rPr>
          <w:u w:val="single"/>
        </w:rPr>
        <w:t>Richard OLDHAM</w:t>
      </w:r>
      <w:r>
        <w:t xml:space="preserve">   </w:t>
      </w:r>
      <w:proofErr w:type="gramStart"/>
      <w:r>
        <w:t xml:space="preserve">   (</w:t>
      </w:r>
      <w:proofErr w:type="gramEnd"/>
      <w:r>
        <w:t>fl.1478-9)</w:t>
      </w:r>
    </w:p>
    <w:p w14:paraId="320FE565" w14:textId="77777777" w:rsidR="007B2A6D" w:rsidRDefault="007B2A6D" w:rsidP="007B2A6D">
      <w:r>
        <w:t xml:space="preserve">Abbot of </w:t>
      </w:r>
      <w:proofErr w:type="spellStart"/>
      <w:proofErr w:type="gramStart"/>
      <w:r>
        <w:t>St.Werburgh’s</w:t>
      </w:r>
      <w:proofErr w:type="spellEnd"/>
      <w:proofErr w:type="gramEnd"/>
      <w:r>
        <w:t>.</w:t>
      </w:r>
    </w:p>
    <w:p w14:paraId="26E02058" w14:textId="77777777" w:rsidR="007B2A6D" w:rsidRDefault="007B2A6D" w:rsidP="007B2A6D"/>
    <w:p w14:paraId="7F45A2D6" w14:textId="77777777" w:rsidR="007B2A6D" w:rsidRDefault="007B2A6D" w:rsidP="007B2A6D"/>
    <w:p w14:paraId="2D84E7E6" w14:textId="77777777" w:rsidR="007B2A6D" w:rsidRDefault="007B2A6D" w:rsidP="007B2A6D">
      <w:r>
        <w:t xml:space="preserve">         1478-9</w:t>
      </w:r>
      <w:r>
        <w:tab/>
        <w:t xml:space="preserve">He was charged in the </w:t>
      </w:r>
      <w:proofErr w:type="spellStart"/>
      <w:r>
        <w:t>Portmote</w:t>
      </w:r>
      <w:proofErr w:type="spellEnd"/>
      <w:r>
        <w:t xml:space="preserve"> Court with having moved the </w:t>
      </w:r>
      <w:proofErr w:type="gramStart"/>
      <w:r>
        <w:t>city</w:t>
      </w:r>
      <w:proofErr w:type="gramEnd"/>
      <w:r>
        <w:t xml:space="preserve"> </w:t>
      </w:r>
    </w:p>
    <w:p w14:paraId="5EC13BA5" w14:textId="77777777" w:rsidR="007B2A6D" w:rsidRDefault="007B2A6D" w:rsidP="007B2A6D">
      <w:r>
        <w:tab/>
      </w:r>
      <w:r>
        <w:tab/>
        <w:t xml:space="preserve">boundaries towards the North Gate, and was forced to give bail of </w:t>
      </w:r>
    </w:p>
    <w:p w14:paraId="361A01A8" w14:textId="77777777" w:rsidR="007B2A6D" w:rsidRDefault="007B2A6D" w:rsidP="007B2A6D">
      <w:r>
        <w:tab/>
      </w:r>
      <w:r>
        <w:tab/>
        <w:t>£100 to keep the peace.</w:t>
      </w:r>
    </w:p>
    <w:p w14:paraId="1EBE6645" w14:textId="77777777" w:rsidR="007B2A6D" w:rsidRDefault="007B2A6D" w:rsidP="007B2A6D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09662F8C" w14:textId="77777777" w:rsidR="007B2A6D" w:rsidRDefault="007B2A6D" w:rsidP="007B2A6D">
      <w:pPr>
        <w:ind w:left="720" w:firstLine="720"/>
      </w:pPr>
      <w:r>
        <w:t>pub. The Cheshire Community Council, 1971, p.40)</w:t>
      </w:r>
    </w:p>
    <w:p w14:paraId="303AD677" w14:textId="77777777" w:rsidR="007B2A6D" w:rsidRDefault="007B2A6D" w:rsidP="007B2A6D"/>
    <w:p w14:paraId="5C426D71" w14:textId="77777777" w:rsidR="007B2A6D" w:rsidRDefault="007B2A6D" w:rsidP="007B2A6D"/>
    <w:p w14:paraId="7B6D7C90" w14:textId="77777777" w:rsidR="007B2A6D" w:rsidRDefault="007B2A6D" w:rsidP="007B2A6D">
      <w:r>
        <w:t>22 January 2023</w:t>
      </w:r>
    </w:p>
    <w:p w14:paraId="1F2F5F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50843" w14:textId="77777777" w:rsidR="007B2A6D" w:rsidRDefault="007B2A6D" w:rsidP="009139A6">
      <w:r>
        <w:separator/>
      </w:r>
    </w:p>
  </w:endnote>
  <w:endnote w:type="continuationSeparator" w:id="0">
    <w:p w14:paraId="449DCE30" w14:textId="77777777" w:rsidR="007B2A6D" w:rsidRDefault="007B2A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D9E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97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95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0F1DE" w14:textId="77777777" w:rsidR="007B2A6D" w:rsidRDefault="007B2A6D" w:rsidP="009139A6">
      <w:r>
        <w:separator/>
      </w:r>
    </w:p>
  </w:footnote>
  <w:footnote w:type="continuationSeparator" w:id="0">
    <w:p w14:paraId="51526E14" w14:textId="77777777" w:rsidR="007B2A6D" w:rsidRDefault="007B2A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CC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72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2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6D"/>
    <w:rsid w:val="000666E0"/>
    <w:rsid w:val="002510B7"/>
    <w:rsid w:val="005C130B"/>
    <w:rsid w:val="007B2A6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0B900"/>
  <w15:chartTrackingRefBased/>
  <w15:docId w15:val="{DE6EBFFA-BBC3-4D11-8510-718C03A5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A6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2023-04-15T19:57:00Z</dcterms:created>
  <dcterms:modified xsi:type="dcterms:W3CDTF">2023-04-15T19:58:00Z</dcterms:modified>
</cp:coreProperties>
</file>