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D059E" w14:textId="77777777" w:rsidR="00A86EB3" w:rsidRDefault="00A86EB3" w:rsidP="00A86EB3">
      <w:pPr>
        <w:pStyle w:val="NoSpacing"/>
      </w:pPr>
      <w:r>
        <w:rPr>
          <w:u w:val="single"/>
        </w:rPr>
        <w:t>Ralph OLDHAM</w:t>
      </w:r>
      <w:r>
        <w:t xml:space="preserve">      (fl.1484)</w:t>
      </w:r>
    </w:p>
    <w:p w14:paraId="277D4129" w14:textId="77777777" w:rsidR="00A86EB3" w:rsidRDefault="00A86EB3" w:rsidP="00A86EB3">
      <w:pPr>
        <w:pStyle w:val="NoSpacing"/>
      </w:pPr>
      <w:r>
        <w:t xml:space="preserve">of </w:t>
      </w:r>
      <w:proofErr w:type="spellStart"/>
      <w:r>
        <w:t>Aversham</w:t>
      </w:r>
      <w:proofErr w:type="spellEnd"/>
      <w:r>
        <w:t>, Nottinghamshire. Labourer.</w:t>
      </w:r>
    </w:p>
    <w:p w14:paraId="0B3995AB" w14:textId="77777777" w:rsidR="00A86EB3" w:rsidRDefault="00A86EB3" w:rsidP="00A86EB3">
      <w:pPr>
        <w:pStyle w:val="NoSpacing"/>
      </w:pPr>
    </w:p>
    <w:p w14:paraId="3B2F7772" w14:textId="77777777" w:rsidR="00A86EB3" w:rsidRDefault="00A86EB3" w:rsidP="00A86EB3">
      <w:pPr>
        <w:pStyle w:val="NoSpacing"/>
      </w:pPr>
    </w:p>
    <w:p w14:paraId="27061E57" w14:textId="77777777" w:rsidR="00A86EB3" w:rsidRDefault="00A86EB3" w:rsidP="00A86EB3">
      <w:pPr>
        <w:pStyle w:val="NoSpacing"/>
      </w:pPr>
      <w:r>
        <w:tab/>
        <w:t>1484</w:t>
      </w:r>
      <w:r>
        <w:tab/>
        <w:t>Ralph Savage(q.v.) brought a plaint of debt against him, John Smyth of</w:t>
      </w:r>
    </w:p>
    <w:p w14:paraId="30C6C5D9" w14:textId="77777777" w:rsidR="00A86EB3" w:rsidRDefault="00A86EB3" w:rsidP="00A86EB3">
      <w:pPr>
        <w:pStyle w:val="NoSpacing"/>
      </w:pPr>
      <w:r>
        <w:tab/>
      </w:r>
      <w:r>
        <w:tab/>
        <w:t xml:space="preserve">East Bridgford(q.v.), William </w:t>
      </w:r>
      <w:proofErr w:type="spellStart"/>
      <w:r>
        <w:t>Culchith</w:t>
      </w:r>
      <w:proofErr w:type="spellEnd"/>
      <w:r>
        <w:t xml:space="preserve"> of East Bridgford(q.v.), William Sutton </w:t>
      </w:r>
    </w:p>
    <w:p w14:paraId="54A0F24B" w14:textId="77777777" w:rsidR="00A86EB3" w:rsidRDefault="00A86EB3" w:rsidP="00A86EB3">
      <w:pPr>
        <w:pStyle w:val="NoSpacing"/>
        <w:ind w:left="720" w:firstLine="720"/>
      </w:pPr>
      <w:r>
        <w:t xml:space="preserve">of </w:t>
      </w:r>
      <w:proofErr w:type="spellStart"/>
      <w:r>
        <w:t>Averham</w:t>
      </w:r>
      <w:proofErr w:type="spellEnd"/>
      <w:r>
        <w:t xml:space="preserve">(q.v.) and </w:t>
      </w:r>
      <w:r>
        <w:tab/>
        <w:t xml:space="preserve">Robert </w:t>
      </w:r>
      <w:proofErr w:type="spellStart"/>
      <w:r>
        <w:t>Tonaclyf</w:t>
      </w:r>
      <w:proofErr w:type="spellEnd"/>
      <w:r>
        <w:t xml:space="preserve"> of East Bridgford(q.v.).</w:t>
      </w:r>
    </w:p>
    <w:p w14:paraId="3D7C06A1" w14:textId="77777777" w:rsidR="00A86EB3" w:rsidRDefault="00A86EB3" w:rsidP="00A86EB3">
      <w:pPr>
        <w:pStyle w:val="NoSpacing"/>
        <w:ind w:left="720" w:firstLine="720"/>
      </w:pPr>
      <w:r>
        <w:t>(</w:t>
      </w:r>
      <w:hyperlink r:id="rId6" w:history="1">
        <w:r w:rsidRPr="00A37A4F">
          <w:rPr>
            <w:rStyle w:val="Hyperlink"/>
          </w:rPr>
          <w:t>http://aalt.law.uh.edu/Indices/CP40Indices/CP40no888Pl.htm</w:t>
        </w:r>
      </w:hyperlink>
      <w:r>
        <w:t>)</w:t>
      </w:r>
    </w:p>
    <w:p w14:paraId="5A173118" w14:textId="77777777" w:rsidR="00A86EB3" w:rsidRDefault="00A86EB3" w:rsidP="00A86EB3">
      <w:pPr>
        <w:pStyle w:val="NoSpacing"/>
      </w:pPr>
    </w:p>
    <w:p w14:paraId="46C3410E" w14:textId="77777777" w:rsidR="00A86EB3" w:rsidRDefault="00A86EB3" w:rsidP="00A86EB3">
      <w:pPr>
        <w:pStyle w:val="NoSpacing"/>
      </w:pPr>
    </w:p>
    <w:p w14:paraId="4BA3A009" w14:textId="77777777" w:rsidR="00A86EB3" w:rsidRPr="00A80E15" w:rsidRDefault="00A86EB3" w:rsidP="00A86EB3">
      <w:pPr>
        <w:pStyle w:val="NoSpacing"/>
      </w:pPr>
      <w:r>
        <w:t>17 December 2018</w:t>
      </w:r>
    </w:p>
    <w:p w14:paraId="11959402" w14:textId="77777777" w:rsidR="006B2F86" w:rsidRPr="00E71FC3" w:rsidRDefault="00A86E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58552" w14:textId="77777777" w:rsidR="00A86EB3" w:rsidRDefault="00A86EB3" w:rsidP="00E71FC3">
      <w:pPr>
        <w:spacing w:after="0" w:line="240" w:lineRule="auto"/>
      </w:pPr>
      <w:r>
        <w:separator/>
      </w:r>
    </w:p>
  </w:endnote>
  <w:endnote w:type="continuationSeparator" w:id="0">
    <w:p w14:paraId="5D8AE683" w14:textId="77777777" w:rsidR="00A86EB3" w:rsidRDefault="00A86E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A33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BBEF5" w14:textId="77777777" w:rsidR="00A86EB3" w:rsidRDefault="00A86EB3" w:rsidP="00E71FC3">
      <w:pPr>
        <w:spacing w:after="0" w:line="240" w:lineRule="auto"/>
      </w:pPr>
      <w:r>
        <w:separator/>
      </w:r>
    </w:p>
  </w:footnote>
  <w:footnote w:type="continuationSeparator" w:id="0">
    <w:p w14:paraId="5F47095B" w14:textId="77777777" w:rsidR="00A86EB3" w:rsidRDefault="00A86E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B3"/>
    <w:rsid w:val="001A7C09"/>
    <w:rsid w:val="00577BD5"/>
    <w:rsid w:val="00656CBA"/>
    <w:rsid w:val="006A1F77"/>
    <w:rsid w:val="00733BE7"/>
    <w:rsid w:val="00A86EB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8294F"/>
  <w15:chartTrackingRefBased/>
  <w15:docId w15:val="{B82708E6-1E51-44EA-A374-6878C909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86E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2018-12-20T21:39:00Z</dcterms:created>
  <dcterms:modified xsi:type="dcterms:W3CDTF">2018-12-20T21:39:00Z</dcterms:modified>
</cp:coreProperties>
</file>