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025" w:rsidRPr="00092654" w:rsidRDefault="00CD3025" w:rsidP="00CD302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Thomas OLDFIELD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fl.1486)</w:t>
      </w:r>
    </w:p>
    <w:p w:rsidR="00CD3025" w:rsidRPr="00092654" w:rsidRDefault="00CD3025" w:rsidP="00CD302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Elham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>, Kent.</w:t>
      </w:r>
    </w:p>
    <w:p w:rsidR="00CD3025" w:rsidRPr="00092654" w:rsidRDefault="00CD3025" w:rsidP="00CD302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D3025" w:rsidRPr="00092654" w:rsidRDefault="00CD3025" w:rsidP="00CD302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D3025" w:rsidRPr="00092654" w:rsidRDefault="00CD3025" w:rsidP="00CD302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1486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CD3025" w:rsidRPr="00092654" w:rsidRDefault="00CD3025" w:rsidP="00CD302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D3025" w:rsidRPr="00092654" w:rsidRDefault="00CD3025" w:rsidP="00CD302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D3025" w:rsidRPr="00092654" w:rsidRDefault="00CD3025" w:rsidP="00CD302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CD30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025" w:rsidRDefault="00CD3025" w:rsidP="00E71FC3">
      <w:pPr>
        <w:spacing w:after="0" w:line="240" w:lineRule="auto"/>
      </w:pPr>
      <w:r>
        <w:separator/>
      </w:r>
    </w:p>
  </w:endnote>
  <w:endnote w:type="continuationSeparator" w:id="0">
    <w:p w:rsidR="00CD3025" w:rsidRDefault="00CD30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025" w:rsidRDefault="00CD3025" w:rsidP="00E71FC3">
      <w:pPr>
        <w:spacing w:after="0" w:line="240" w:lineRule="auto"/>
      </w:pPr>
      <w:r>
        <w:separator/>
      </w:r>
    </w:p>
  </w:footnote>
  <w:footnote w:type="continuationSeparator" w:id="0">
    <w:p w:rsidR="00CD3025" w:rsidRDefault="00CD30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025"/>
    <w:rsid w:val="00AB52E8"/>
    <w:rsid w:val="00B16D3F"/>
    <w:rsid w:val="00CD302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D1DD64-455B-44A3-B1B4-9EE46955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2016-05-26T16:02:00Z</dcterms:created>
  <dcterms:modified xsi:type="dcterms:W3CDTF">2016-05-26T16:02:00Z</dcterms:modified>
</cp:coreProperties>
</file>