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51750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OLDEYSE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05C2923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A2EBB9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9E10A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Evershot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27B0563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48A8F1D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50F75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18-45)</w:t>
      </w:r>
    </w:p>
    <w:p w14:paraId="02A137F6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C858C" w14:textId="77777777" w:rsidR="00D555A5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C3A01" w14:textId="77777777" w:rsidR="00D555A5" w:rsidRPr="00952869" w:rsidRDefault="00D555A5" w:rsidP="00D555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January 2022 </w:t>
      </w:r>
    </w:p>
    <w:p w14:paraId="1AF198BC" w14:textId="36DA29BB" w:rsidR="00BA00AB" w:rsidRPr="00D555A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555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59736" w14:textId="77777777" w:rsidR="00D555A5" w:rsidRDefault="00D555A5" w:rsidP="009139A6">
      <w:r>
        <w:separator/>
      </w:r>
    </w:p>
  </w:endnote>
  <w:endnote w:type="continuationSeparator" w:id="0">
    <w:p w14:paraId="1F23A4BC" w14:textId="77777777" w:rsidR="00D555A5" w:rsidRDefault="00D555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E1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16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BBE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D245C" w14:textId="77777777" w:rsidR="00D555A5" w:rsidRDefault="00D555A5" w:rsidP="009139A6">
      <w:r>
        <w:separator/>
      </w:r>
    </w:p>
  </w:footnote>
  <w:footnote w:type="continuationSeparator" w:id="0">
    <w:p w14:paraId="1488E2F8" w14:textId="77777777" w:rsidR="00D555A5" w:rsidRDefault="00D555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D8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513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65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A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55A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32FC7"/>
  <w15:chartTrackingRefBased/>
  <w15:docId w15:val="{9F802BAE-615D-4ECB-B05F-EE431D0B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55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2022-01-03T21:32:00Z</dcterms:created>
  <dcterms:modified xsi:type="dcterms:W3CDTF">2022-01-03T21:32:00Z</dcterms:modified>
</cp:coreProperties>
</file>