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B1318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OLDERWERKES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5D983837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3B16E2C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DC5FCF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544929" w14:textId="77777777" w:rsidR="00455031" w:rsidRDefault="00455031" w:rsidP="00455031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Jan.1411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187963E" w14:textId="77777777" w:rsidR="00455031" w:rsidRDefault="00455031" w:rsidP="0045503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399B952D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0B6B238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DFE424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3FEBBA" w14:textId="77777777" w:rsidR="00455031" w:rsidRDefault="00455031" w:rsidP="004550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2022</w:t>
      </w:r>
    </w:p>
    <w:p w14:paraId="238926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E7B02" w14:textId="77777777" w:rsidR="00455031" w:rsidRDefault="00455031" w:rsidP="009139A6">
      <w:r>
        <w:separator/>
      </w:r>
    </w:p>
  </w:endnote>
  <w:endnote w:type="continuationSeparator" w:id="0">
    <w:p w14:paraId="3F15F074" w14:textId="77777777" w:rsidR="00455031" w:rsidRDefault="004550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63B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189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E5B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277B0" w14:textId="77777777" w:rsidR="00455031" w:rsidRDefault="00455031" w:rsidP="009139A6">
      <w:r>
        <w:separator/>
      </w:r>
    </w:p>
  </w:footnote>
  <w:footnote w:type="continuationSeparator" w:id="0">
    <w:p w14:paraId="1EEE4993" w14:textId="77777777" w:rsidR="00455031" w:rsidRDefault="004550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B2A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E2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C4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31"/>
    <w:rsid w:val="000666E0"/>
    <w:rsid w:val="002510B7"/>
    <w:rsid w:val="0045503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7726"/>
  <w15:chartTrackingRefBased/>
  <w15:docId w15:val="{1143E2E7-F217-48CD-98A0-B703906B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03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2023-02-01T20:53:00Z</dcterms:created>
  <dcterms:modified xsi:type="dcterms:W3CDTF">2023-02-01T20:53:00Z</dcterms:modified>
</cp:coreProperties>
</file>