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0A9A3" w14:textId="77777777" w:rsidR="00F11049" w:rsidRDefault="00F11049" w:rsidP="00F11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OLDERUDE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fl.1466-7)</w:t>
      </w:r>
    </w:p>
    <w:p w14:paraId="32B87CB3" w14:textId="77777777" w:rsidR="00F11049" w:rsidRDefault="00F11049" w:rsidP="00F11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Barker.</w:t>
      </w:r>
    </w:p>
    <w:p w14:paraId="6A94B87D" w14:textId="77777777" w:rsidR="00F11049" w:rsidRDefault="00F11049" w:rsidP="00F11049">
      <w:pPr>
        <w:pStyle w:val="NoSpacing"/>
        <w:rPr>
          <w:rFonts w:cs="Times New Roman"/>
          <w:szCs w:val="24"/>
        </w:rPr>
      </w:pPr>
    </w:p>
    <w:p w14:paraId="66768EF7" w14:textId="77777777" w:rsidR="00F11049" w:rsidRDefault="00F11049" w:rsidP="00F11049">
      <w:pPr>
        <w:pStyle w:val="NoSpacing"/>
        <w:rPr>
          <w:rFonts w:cs="Times New Roman"/>
          <w:szCs w:val="24"/>
        </w:rPr>
      </w:pPr>
    </w:p>
    <w:p w14:paraId="6D5787B9" w14:textId="77777777" w:rsidR="00F11049" w:rsidRDefault="00F11049" w:rsidP="00F11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1466-7</w:t>
      </w:r>
      <w:r>
        <w:rPr>
          <w:rFonts w:cs="Times New Roman"/>
          <w:szCs w:val="24"/>
        </w:rPr>
        <w:tab/>
        <w:t>He entered the Merchant Gild.</w:t>
      </w:r>
    </w:p>
    <w:p w14:paraId="51FEB6EC" w14:textId="77777777" w:rsidR="00F11049" w:rsidRDefault="00F11049" w:rsidP="00F11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3BC592C" w14:textId="77777777" w:rsidR="00F11049" w:rsidRDefault="00F11049" w:rsidP="00F1104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BB5B3DD" w14:textId="77777777" w:rsidR="00F11049" w:rsidRDefault="00F11049" w:rsidP="00F11049">
      <w:pPr>
        <w:pStyle w:val="NoSpacing"/>
        <w:rPr>
          <w:rFonts w:cs="Times New Roman"/>
          <w:szCs w:val="24"/>
        </w:rPr>
      </w:pPr>
    </w:p>
    <w:p w14:paraId="64C21F0B" w14:textId="77777777" w:rsidR="00F11049" w:rsidRDefault="00F11049" w:rsidP="00F11049">
      <w:pPr>
        <w:pStyle w:val="NoSpacing"/>
        <w:rPr>
          <w:rFonts w:cs="Times New Roman"/>
          <w:szCs w:val="24"/>
        </w:rPr>
      </w:pPr>
    </w:p>
    <w:p w14:paraId="062DC935" w14:textId="77777777" w:rsidR="00F11049" w:rsidRDefault="00F11049" w:rsidP="00F110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67D6B5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2B18B" w14:textId="77777777" w:rsidR="00F11049" w:rsidRDefault="00F11049" w:rsidP="009139A6">
      <w:r>
        <w:separator/>
      </w:r>
    </w:p>
  </w:endnote>
  <w:endnote w:type="continuationSeparator" w:id="0">
    <w:p w14:paraId="77168DDE" w14:textId="77777777" w:rsidR="00F11049" w:rsidRDefault="00F110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252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97D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F2B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A7949" w14:textId="77777777" w:rsidR="00F11049" w:rsidRDefault="00F11049" w:rsidP="009139A6">
      <w:r>
        <w:separator/>
      </w:r>
    </w:p>
  </w:footnote>
  <w:footnote w:type="continuationSeparator" w:id="0">
    <w:p w14:paraId="02ED6E10" w14:textId="77777777" w:rsidR="00F11049" w:rsidRDefault="00F110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034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6AB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02D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49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104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F28D"/>
  <w15:chartTrackingRefBased/>
  <w15:docId w15:val="{6B8CC6E7-5283-4D7F-9729-5B8E1F09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2024-05-11T19:30:00Z</dcterms:created>
  <dcterms:modified xsi:type="dcterms:W3CDTF">2024-05-11T19:31:00Z</dcterms:modified>
</cp:coreProperties>
</file>