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C8918" w14:textId="77777777" w:rsidR="00C420A3" w:rsidRDefault="00C420A3" w:rsidP="00C420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OLDEMEDOW</w:t>
      </w:r>
      <w:r>
        <w:rPr>
          <w:rFonts w:ascii="Times New Roman" w:hAnsi="Times New Roman" w:cs="Times New Roman"/>
        </w:rPr>
        <w:t xml:space="preserve">      (fl.1483)</w:t>
      </w:r>
    </w:p>
    <w:p w14:paraId="77C40F78" w14:textId="77777777" w:rsidR="00C420A3" w:rsidRDefault="00C420A3" w:rsidP="00C420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Lynn, Norfolk. Smith and burgess.</w:t>
      </w:r>
    </w:p>
    <w:p w14:paraId="37925FD0" w14:textId="77777777" w:rsidR="00C420A3" w:rsidRDefault="00C420A3" w:rsidP="00C420A3">
      <w:pPr>
        <w:rPr>
          <w:rFonts w:ascii="Times New Roman" w:hAnsi="Times New Roman" w:cs="Times New Roman"/>
        </w:rPr>
      </w:pPr>
    </w:p>
    <w:p w14:paraId="057273BA" w14:textId="77777777" w:rsidR="00C420A3" w:rsidRDefault="00C420A3" w:rsidP="00C420A3">
      <w:pPr>
        <w:rPr>
          <w:rFonts w:ascii="Times New Roman" w:hAnsi="Times New Roman" w:cs="Times New Roman"/>
        </w:rPr>
      </w:pPr>
    </w:p>
    <w:p w14:paraId="12CE4CC9" w14:textId="77777777" w:rsidR="00C420A3" w:rsidRDefault="00C420A3" w:rsidP="00C420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Colet of Aylsham brought a plaint of debt execution against him.</w:t>
      </w:r>
    </w:p>
    <w:p w14:paraId="0F6486ED" w14:textId="77777777" w:rsidR="00C420A3" w:rsidRDefault="00C420A3" w:rsidP="00C420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E98E5A7" w14:textId="77777777" w:rsidR="00C420A3" w:rsidRDefault="00C420A3" w:rsidP="00C420A3">
      <w:pPr>
        <w:rPr>
          <w:rFonts w:ascii="Times New Roman" w:hAnsi="Times New Roman" w:cs="Times New Roman"/>
        </w:rPr>
      </w:pPr>
    </w:p>
    <w:p w14:paraId="6AAEE9F1" w14:textId="77777777" w:rsidR="00C420A3" w:rsidRDefault="00C420A3" w:rsidP="00C420A3">
      <w:pPr>
        <w:rPr>
          <w:rFonts w:ascii="Times New Roman" w:hAnsi="Times New Roman" w:cs="Times New Roman"/>
        </w:rPr>
      </w:pPr>
    </w:p>
    <w:p w14:paraId="5351BE2E" w14:textId="77777777" w:rsidR="00C420A3" w:rsidRDefault="00C420A3" w:rsidP="00C420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2019</w:t>
      </w:r>
    </w:p>
    <w:p w14:paraId="473B4DE8" w14:textId="77777777" w:rsidR="006B2F86" w:rsidRPr="00E71FC3" w:rsidRDefault="00C420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289F6" w14:textId="77777777" w:rsidR="00C420A3" w:rsidRDefault="00C420A3" w:rsidP="00E71FC3">
      <w:r>
        <w:separator/>
      </w:r>
    </w:p>
  </w:endnote>
  <w:endnote w:type="continuationSeparator" w:id="0">
    <w:p w14:paraId="60AD4B6A" w14:textId="77777777" w:rsidR="00C420A3" w:rsidRDefault="00C420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29A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89F70" w14:textId="77777777" w:rsidR="00C420A3" w:rsidRDefault="00C420A3" w:rsidP="00E71FC3">
      <w:r>
        <w:separator/>
      </w:r>
    </w:p>
  </w:footnote>
  <w:footnote w:type="continuationSeparator" w:id="0">
    <w:p w14:paraId="69EE0113" w14:textId="77777777" w:rsidR="00C420A3" w:rsidRDefault="00C420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A3"/>
    <w:rsid w:val="001A7C09"/>
    <w:rsid w:val="00577BD5"/>
    <w:rsid w:val="00656CBA"/>
    <w:rsid w:val="006A1F77"/>
    <w:rsid w:val="00733BE7"/>
    <w:rsid w:val="00AB52E8"/>
    <w:rsid w:val="00B16D3F"/>
    <w:rsid w:val="00BB41AC"/>
    <w:rsid w:val="00C420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CF305"/>
  <w15:chartTrackingRefBased/>
  <w15:docId w15:val="{2CD34F9A-B7FE-45BC-B3DD-B589E59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20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2019-09-05T09:17:00Z</dcterms:created>
  <dcterms:modified xsi:type="dcterms:W3CDTF">2019-09-05T09:18:00Z</dcterms:modified>
</cp:coreProperties>
</file>