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John OLDEMEDE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fl.1496)</w:t>
      </w: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1496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3E72" w:rsidRPr="00092654" w:rsidRDefault="000E3E72" w:rsidP="000E3E7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0E3E7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E72" w:rsidRDefault="000E3E72" w:rsidP="00E71FC3">
      <w:pPr>
        <w:spacing w:after="0" w:line="240" w:lineRule="auto"/>
      </w:pPr>
      <w:r>
        <w:separator/>
      </w:r>
    </w:p>
  </w:endnote>
  <w:endnote w:type="continuationSeparator" w:id="0">
    <w:p w:rsidR="000E3E72" w:rsidRDefault="000E3E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E72" w:rsidRDefault="000E3E72" w:rsidP="00E71FC3">
      <w:pPr>
        <w:spacing w:after="0" w:line="240" w:lineRule="auto"/>
      </w:pPr>
      <w:r>
        <w:separator/>
      </w:r>
    </w:p>
  </w:footnote>
  <w:footnote w:type="continuationSeparator" w:id="0">
    <w:p w:rsidR="000E3E72" w:rsidRDefault="000E3E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72"/>
    <w:rsid w:val="000E3E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83F74-8972-48F6-9337-8FAA9C8CF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2016-05-26T15:55:00Z</dcterms:created>
  <dcterms:modified xsi:type="dcterms:W3CDTF">2016-05-26T15:58:00Z</dcterms:modified>
</cp:coreProperties>
</file>