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5071F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Robert OLDEMAN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038EF773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Norwich. Yeoman.</w:t>
      </w:r>
    </w:p>
    <w:p w14:paraId="1EB79952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481AE84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10BB9E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= Cecilia(q.v.).</w:t>
      </w:r>
    </w:p>
    <w:p w14:paraId="62FA890B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0685385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D58FE10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5A17A977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Robert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Kibbell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 brought a plaint of debt and detinue against them,</w:t>
      </w:r>
    </w:p>
    <w:p w14:paraId="58CD2B99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Rede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Felmingham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Norfolk(q.v.), and Matthew Hubbert of</w:t>
      </w:r>
    </w:p>
    <w:p w14:paraId="520E5F9A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London, goldsmith(q.v.).   (ibid.)</w:t>
      </w:r>
    </w:p>
    <w:p w14:paraId="0C767AAE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384D0F9F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F5D1941" w14:textId="77777777" w:rsidR="001F5697" w:rsidRDefault="001F5697" w:rsidP="001F5697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8 May 2021</w:t>
      </w:r>
    </w:p>
    <w:p w14:paraId="72C6DC6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24AE2" w14:textId="77777777" w:rsidR="001F5697" w:rsidRDefault="001F5697" w:rsidP="009139A6">
      <w:r>
        <w:separator/>
      </w:r>
    </w:p>
  </w:endnote>
  <w:endnote w:type="continuationSeparator" w:id="0">
    <w:p w14:paraId="2465F443" w14:textId="77777777" w:rsidR="001F5697" w:rsidRDefault="001F569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386E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F528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C844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1A47F" w14:textId="77777777" w:rsidR="001F5697" w:rsidRDefault="001F5697" w:rsidP="009139A6">
      <w:r>
        <w:separator/>
      </w:r>
    </w:p>
  </w:footnote>
  <w:footnote w:type="continuationSeparator" w:id="0">
    <w:p w14:paraId="25BBD2CE" w14:textId="77777777" w:rsidR="001F5697" w:rsidRDefault="001F569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FD6B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3FF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EE80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697"/>
    <w:rsid w:val="000666E0"/>
    <w:rsid w:val="001F569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6F78E"/>
  <w15:chartTrackingRefBased/>
  <w15:docId w15:val="{CE6BEDB6-685E-4AFB-874D-DD0EE3957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F569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60</Words>
  <Characters>346</Characters>
  <Application>Microsoft Office Word</Application>
  <DocSecurity>0</DocSecurity>
  <Lines>2</Lines>
  <Paragraphs>1</Paragraphs>
  <ScaleCrop>false</ScaleCrop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2021-06-06T09:17:00Z</dcterms:created>
  <dcterms:modified xsi:type="dcterms:W3CDTF">2021-06-06T09:17:00Z</dcterms:modified>
</cp:coreProperties>
</file>