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4A2FF" w14:textId="77777777" w:rsidR="000C3454" w:rsidRDefault="000C3454" w:rsidP="000C34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OLDELOND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d.1409)</w:t>
      </w:r>
    </w:p>
    <w:p w14:paraId="612DC53C" w14:textId="77777777" w:rsidR="000C3454" w:rsidRDefault="000C3454" w:rsidP="000C34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3F47C45" w14:textId="77777777" w:rsidR="000C3454" w:rsidRDefault="000C3454" w:rsidP="000C34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502501" w14:textId="77777777" w:rsidR="000C3454" w:rsidRDefault="000C3454" w:rsidP="000C34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A86B36" w14:textId="77777777" w:rsidR="000C3454" w:rsidRDefault="000C3454" w:rsidP="000C34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Sep.1409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E25B3E9" w14:textId="77777777" w:rsidR="000C3454" w:rsidRDefault="000C3454" w:rsidP="000C3454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p.252)</w:t>
      </w:r>
    </w:p>
    <w:p w14:paraId="5773BB73" w14:textId="77777777" w:rsidR="000C3454" w:rsidRDefault="000C3454" w:rsidP="000C34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Sep.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0DEB0166" w14:textId="77777777" w:rsidR="000C3454" w:rsidRDefault="000C3454" w:rsidP="000C34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A158A3" w14:textId="77777777" w:rsidR="000C3454" w:rsidRDefault="000C3454" w:rsidP="000C34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D209A1" w14:textId="77777777" w:rsidR="000C3454" w:rsidRDefault="000C3454" w:rsidP="000C34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2022</w:t>
      </w:r>
    </w:p>
    <w:p w14:paraId="3AC96F2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7CA42" w14:textId="77777777" w:rsidR="000C3454" w:rsidRDefault="000C3454" w:rsidP="009139A6">
      <w:r>
        <w:separator/>
      </w:r>
    </w:p>
  </w:endnote>
  <w:endnote w:type="continuationSeparator" w:id="0">
    <w:p w14:paraId="08C95B38" w14:textId="77777777" w:rsidR="000C3454" w:rsidRDefault="000C34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AB9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63F9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F6E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926D8" w14:textId="77777777" w:rsidR="000C3454" w:rsidRDefault="000C3454" w:rsidP="009139A6">
      <w:r>
        <w:separator/>
      </w:r>
    </w:p>
  </w:footnote>
  <w:footnote w:type="continuationSeparator" w:id="0">
    <w:p w14:paraId="0A8A87A2" w14:textId="77777777" w:rsidR="000C3454" w:rsidRDefault="000C34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AB4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6E5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DD3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454"/>
    <w:rsid w:val="000666E0"/>
    <w:rsid w:val="000C345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E6E9C"/>
  <w15:chartTrackingRefBased/>
  <w15:docId w15:val="{A16336D6-C6E3-4D30-9F95-275489B6E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45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2022-09-16T11:26:00Z</dcterms:created>
  <dcterms:modified xsi:type="dcterms:W3CDTF">2022-09-16T11:27:00Z</dcterms:modified>
</cp:coreProperties>
</file>