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0E457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rPr>
          <w:u w:val="single"/>
        </w:rPr>
        <w:t>Richard OLDECASTELL</w:t>
      </w:r>
      <w:r>
        <w:t xml:space="preserve">      (fl.1422)</w:t>
      </w:r>
    </w:p>
    <w:p w14:paraId="56B48CF6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67908B69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2F413761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t>= Elizabeth(q.v.).</w:t>
      </w:r>
    </w:p>
    <w:p w14:paraId="73F63DDB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t xml:space="preserve">   </w:t>
      </w: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14:paraId="48AFEE8C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205F5198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03C9FACE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t>18 Nov.1422</w:t>
      </w:r>
      <w:r>
        <w:tab/>
        <w:t xml:space="preserve">They held 14 </w:t>
      </w:r>
      <w:proofErr w:type="spellStart"/>
      <w:r>
        <w:t>messuages</w:t>
      </w:r>
      <w:proofErr w:type="spellEnd"/>
      <w:r>
        <w:t>, 6 shops and 4s 11d of rent in Worcester and suburbs</w:t>
      </w:r>
    </w:p>
    <w:p w14:paraId="76A7685B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tab/>
        <w:t>for the lifetime of Elizabeth.  (ibid.)</w:t>
      </w:r>
    </w:p>
    <w:p w14:paraId="0F5B5BC1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3EDBB5C8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</w:p>
    <w:p w14:paraId="0DD99C1E" w14:textId="77777777" w:rsidR="00D54C0D" w:rsidRDefault="00D54C0D" w:rsidP="00D54C0D">
      <w:pPr>
        <w:pStyle w:val="NoSpacing"/>
        <w:tabs>
          <w:tab w:val="left" w:pos="2460"/>
        </w:tabs>
        <w:ind w:left="1440" w:hanging="1440"/>
      </w:pPr>
      <w:r>
        <w:t>24 December 2017</w:t>
      </w:r>
    </w:p>
    <w:p w14:paraId="543B0DC0" w14:textId="77777777" w:rsidR="006B2F86" w:rsidRPr="00E71FC3" w:rsidRDefault="00D54C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BD614" w14:textId="77777777" w:rsidR="00D54C0D" w:rsidRDefault="00D54C0D" w:rsidP="00E71FC3">
      <w:pPr>
        <w:spacing w:after="0" w:line="240" w:lineRule="auto"/>
      </w:pPr>
      <w:r>
        <w:separator/>
      </w:r>
    </w:p>
  </w:endnote>
  <w:endnote w:type="continuationSeparator" w:id="0">
    <w:p w14:paraId="37F12125" w14:textId="77777777" w:rsidR="00D54C0D" w:rsidRDefault="00D54C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549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B6D57" w14:textId="77777777" w:rsidR="00D54C0D" w:rsidRDefault="00D54C0D" w:rsidP="00E71FC3">
      <w:pPr>
        <w:spacing w:after="0" w:line="240" w:lineRule="auto"/>
      </w:pPr>
      <w:r>
        <w:separator/>
      </w:r>
    </w:p>
  </w:footnote>
  <w:footnote w:type="continuationSeparator" w:id="0">
    <w:p w14:paraId="397E2A39" w14:textId="77777777" w:rsidR="00D54C0D" w:rsidRDefault="00D54C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0D"/>
    <w:rsid w:val="001A7C09"/>
    <w:rsid w:val="00577BD5"/>
    <w:rsid w:val="00656CBA"/>
    <w:rsid w:val="006A1F77"/>
    <w:rsid w:val="00733BE7"/>
    <w:rsid w:val="00AB52E8"/>
    <w:rsid w:val="00B16D3F"/>
    <w:rsid w:val="00BB41AC"/>
    <w:rsid w:val="00D54C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3A5C5"/>
  <w15:chartTrackingRefBased/>
  <w15:docId w15:val="{44C764E1-215B-4DC7-97B4-E12B9FA7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54C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2019-03-24T22:28:00Z</dcterms:created>
  <dcterms:modified xsi:type="dcterms:W3CDTF">2019-03-24T22:29:00Z</dcterms:modified>
</cp:coreProperties>
</file>