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Plympton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pp.95-6)</w:t>
      </w:r>
    </w:p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CD3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4CD3" w:rsidRPr="00BB24CA" w:rsidRDefault="00634CD3" w:rsidP="00634C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2016</w:t>
      </w:r>
    </w:p>
    <w:p w:rsidR="006B2F86" w:rsidRPr="00634CD3" w:rsidRDefault="00634CD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34C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CD3" w:rsidRDefault="00634CD3" w:rsidP="00E71FC3">
      <w:pPr>
        <w:spacing w:after="0" w:line="240" w:lineRule="auto"/>
      </w:pPr>
      <w:r>
        <w:separator/>
      </w:r>
    </w:p>
  </w:endnote>
  <w:endnote w:type="continuationSeparator" w:id="0">
    <w:p w:rsidR="00634CD3" w:rsidRDefault="00634C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CD3" w:rsidRDefault="00634CD3" w:rsidP="00E71FC3">
      <w:pPr>
        <w:spacing w:after="0" w:line="240" w:lineRule="auto"/>
      </w:pPr>
      <w:r>
        <w:separator/>
      </w:r>
    </w:p>
  </w:footnote>
  <w:footnote w:type="continuationSeparator" w:id="0">
    <w:p w:rsidR="00634CD3" w:rsidRDefault="00634C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CD3"/>
    <w:rsid w:val="00634CD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30C25"/>
  <w15:chartTrackingRefBased/>
  <w15:docId w15:val="{B9215D82-70B5-495A-9184-1A097820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2016-03-11T13:07:00Z</dcterms:created>
  <dcterms:modified xsi:type="dcterms:W3CDTF">2016-03-11T13:10:00Z</dcterms:modified>
</cp:coreProperties>
</file>