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A5AB7" w14:textId="77777777" w:rsidR="00553928" w:rsidRDefault="00553928" w:rsidP="005539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OLDBURGH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14:paraId="7366D16E" w14:textId="77777777" w:rsidR="00553928" w:rsidRDefault="00553928" w:rsidP="005539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Thaxted, Essex. Cutler.</w:t>
      </w:r>
    </w:p>
    <w:p w14:paraId="4A7D5695" w14:textId="77777777" w:rsidR="00553928" w:rsidRDefault="00553928" w:rsidP="005539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[possibly the same man as Edmund </w:t>
      </w:r>
      <w:proofErr w:type="spellStart"/>
      <w:r>
        <w:rPr>
          <w:rFonts w:ascii="Times New Roman" w:hAnsi="Times New Roman" w:cs="Times New Roman"/>
          <w:sz w:val="24"/>
          <w:szCs w:val="24"/>
        </w:rPr>
        <w:t>Holdeburgh</w:t>
      </w:r>
      <w:proofErr w:type="spellEnd"/>
      <w:r>
        <w:rPr>
          <w:rFonts w:ascii="Times New Roman" w:hAnsi="Times New Roman" w:cs="Times New Roman"/>
          <w:sz w:val="24"/>
          <w:szCs w:val="24"/>
        </w:rPr>
        <w:t>]</w:t>
      </w:r>
    </w:p>
    <w:p w14:paraId="456F6214" w14:textId="77777777" w:rsidR="00553928" w:rsidRDefault="00553928" w:rsidP="005539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D126BD6" w14:textId="77777777" w:rsidR="00553928" w:rsidRDefault="00553928" w:rsidP="005539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6BFD107" w14:textId="77777777" w:rsidR="00553928" w:rsidRDefault="00553928" w:rsidP="005539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1421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Shenefeld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him, Thomas Howe, Vicar</w:t>
      </w:r>
    </w:p>
    <w:p w14:paraId="27C2BCAE" w14:textId="77777777" w:rsidR="00553928" w:rsidRDefault="00553928" w:rsidP="005539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Chaureth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Stebbing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as the executors of William</w:t>
      </w:r>
    </w:p>
    <w:p w14:paraId="74CD2F75" w14:textId="77777777" w:rsidR="00553928" w:rsidRDefault="00553928" w:rsidP="005539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Howe, clerk(q.v.).</w:t>
      </w:r>
    </w:p>
    <w:p w14:paraId="7EA289F2" w14:textId="77777777" w:rsidR="00553928" w:rsidRDefault="00553928" w:rsidP="005539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9B1A7F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https://waalt.uh.edu/index.php/CP40/641:_K-Z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C92FF3A" w14:textId="77777777" w:rsidR="00553928" w:rsidRDefault="00553928" w:rsidP="005539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E5626B7" w14:textId="77777777" w:rsidR="00553928" w:rsidRDefault="00553928" w:rsidP="005539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A1821BA" w14:textId="77777777" w:rsidR="00553928" w:rsidRDefault="00553928" w:rsidP="005539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July 2022</w:t>
      </w:r>
    </w:p>
    <w:p w14:paraId="05B2EC0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1581F" w14:textId="77777777" w:rsidR="00553928" w:rsidRDefault="00553928" w:rsidP="009139A6">
      <w:r>
        <w:separator/>
      </w:r>
    </w:p>
  </w:endnote>
  <w:endnote w:type="continuationSeparator" w:id="0">
    <w:p w14:paraId="4E9D56C6" w14:textId="77777777" w:rsidR="00553928" w:rsidRDefault="0055392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3CC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8E10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1164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608CF" w14:textId="77777777" w:rsidR="00553928" w:rsidRDefault="00553928" w:rsidP="009139A6">
      <w:r>
        <w:separator/>
      </w:r>
    </w:p>
  </w:footnote>
  <w:footnote w:type="continuationSeparator" w:id="0">
    <w:p w14:paraId="66D0D65B" w14:textId="77777777" w:rsidR="00553928" w:rsidRDefault="0055392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8B3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38F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222A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928"/>
    <w:rsid w:val="000666E0"/>
    <w:rsid w:val="002510B7"/>
    <w:rsid w:val="0055392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C997E"/>
  <w15:chartTrackingRefBased/>
  <w15:docId w15:val="{746C2838-22B8-446D-B22A-F5F3A066C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539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41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2022-07-10T09:28:00Z</dcterms:created>
  <dcterms:modified xsi:type="dcterms:W3CDTF">2022-07-10T09:28:00Z</dcterms:modified>
</cp:coreProperties>
</file>