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OLBY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Newington, Kent,</w:t>
      </w: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21-208)</w:t>
      </w: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36C20" w:rsidRDefault="00636C20" w:rsidP="00636C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DD5B8A" w:rsidRPr="00636C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C20" w:rsidRDefault="00636C20" w:rsidP="00564E3C">
      <w:pPr>
        <w:spacing w:after="0" w:line="240" w:lineRule="auto"/>
      </w:pPr>
      <w:r>
        <w:separator/>
      </w:r>
    </w:p>
  </w:endnote>
  <w:endnote w:type="continuationSeparator" w:id="0">
    <w:p w:rsidR="00636C20" w:rsidRDefault="00636C2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6C20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C20" w:rsidRDefault="00636C20" w:rsidP="00564E3C">
      <w:pPr>
        <w:spacing w:after="0" w:line="240" w:lineRule="auto"/>
      </w:pPr>
      <w:r>
        <w:separator/>
      </w:r>
    </w:p>
  </w:footnote>
  <w:footnote w:type="continuationSeparator" w:id="0">
    <w:p w:rsidR="00636C20" w:rsidRDefault="00636C2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20"/>
    <w:rsid w:val="00372DC6"/>
    <w:rsid w:val="00564E3C"/>
    <w:rsid w:val="00636C2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0D32F"/>
  <w15:chartTrackingRefBased/>
  <w15:docId w15:val="{6A61609A-726F-41E7-8430-A0A16225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2016-01-24T21:11:00Z</dcterms:created>
  <dcterms:modified xsi:type="dcterms:W3CDTF">2016-01-24T21:12:00Z</dcterms:modified>
</cp:coreProperties>
</file>