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1A4BE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OKYNTON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7C29F9F7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1677CFA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327397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92991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50C84FA" w14:textId="77777777" w:rsidR="006A63B5" w:rsidRDefault="006A63B5" w:rsidP="006A63B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2C565AD7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7E7B2CA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C2AA33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0856EB" w14:textId="77777777" w:rsidR="006A63B5" w:rsidRDefault="006A63B5" w:rsidP="006A63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2023</w:t>
      </w:r>
    </w:p>
    <w:p w14:paraId="2BA24C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3D041" w14:textId="77777777" w:rsidR="006A63B5" w:rsidRDefault="006A63B5" w:rsidP="009139A6">
      <w:r>
        <w:separator/>
      </w:r>
    </w:p>
  </w:endnote>
  <w:endnote w:type="continuationSeparator" w:id="0">
    <w:p w14:paraId="56CA769B" w14:textId="77777777" w:rsidR="006A63B5" w:rsidRDefault="006A63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35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812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1A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1994C" w14:textId="77777777" w:rsidR="006A63B5" w:rsidRDefault="006A63B5" w:rsidP="009139A6">
      <w:r>
        <w:separator/>
      </w:r>
    </w:p>
  </w:footnote>
  <w:footnote w:type="continuationSeparator" w:id="0">
    <w:p w14:paraId="7609C00E" w14:textId="77777777" w:rsidR="006A63B5" w:rsidRDefault="006A63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FFB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94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762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B5"/>
    <w:rsid w:val="000666E0"/>
    <w:rsid w:val="002510B7"/>
    <w:rsid w:val="005C130B"/>
    <w:rsid w:val="006A63B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EA99B"/>
  <w15:chartTrackingRefBased/>
  <w15:docId w15:val="{2B27F489-5972-45C3-A227-987184FD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3B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2023-05-10T18:57:00Z</dcterms:created>
  <dcterms:modified xsi:type="dcterms:W3CDTF">2023-05-10T18:58:00Z</dcterms:modified>
</cp:coreProperties>
</file>