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6BF" w:rsidRDefault="002276BF" w:rsidP="002276BF">
      <w:pPr>
        <w:pStyle w:val="NoSpacing"/>
      </w:pPr>
      <w:r>
        <w:rPr>
          <w:u w:val="single"/>
        </w:rPr>
        <w:t>William OKYN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2276BF" w:rsidRDefault="002276BF" w:rsidP="002276BF">
      <w:pPr>
        <w:pStyle w:val="NoSpacing"/>
      </w:pPr>
      <w:r>
        <w:t>of Broad Gate Ward, Coventry.</w:t>
      </w:r>
    </w:p>
    <w:p w:rsidR="002276BF" w:rsidRDefault="002276BF" w:rsidP="002276BF">
      <w:pPr>
        <w:pStyle w:val="NoSpacing"/>
      </w:pPr>
    </w:p>
    <w:p w:rsidR="002276BF" w:rsidRDefault="002276BF" w:rsidP="002276BF">
      <w:pPr>
        <w:pStyle w:val="NoSpacing"/>
      </w:pPr>
    </w:p>
    <w:p w:rsidR="002276BF" w:rsidRDefault="002276BF" w:rsidP="002276BF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4d </w:t>
      </w:r>
      <w:bookmarkStart w:id="0" w:name="_GoBack"/>
      <w:bookmarkEnd w:id="0"/>
      <w:r>
        <w:t>towards the £100 loaned by the City to Henry VI.</w:t>
      </w:r>
    </w:p>
    <w:p w:rsidR="002276BF" w:rsidRDefault="002276BF" w:rsidP="002276B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2276BF" w:rsidRDefault="002276BF" w:rsidP="002276BF">
      <w:pPr>
        <w:pStyle w:val="NoSpacing"/>
      </w:pPr>
    </w:p>
    <w:p w:rsidR="002276BF" w:rsidRDefault="002276BF" w:rsidP="002276BF">
      <w:pPr>
        <w:pStyle w:val="NoSpacing"/>
      </w:pPr>
    </w:p>
    <w:p w:rsidR="002276BF" w:rsidRDefault="002276BF" w:rsidP="002276BF">
      <w:pPr>
        <w:pStyle w:val="NoSpacing"/>
      </w:pPr>
      <w:r>
        <w:t>20 January 2018</w:t>
      </w:r>
    </w:p>
    <w:p w:rsidR="006B2F86" w:rsidRPr="002276BF" w:rsidRDefault="002276BF" w:rsidP="00E71FC3">
      <w:pPr>
        <w:pStyle w:val="NoSpacing"/>
      </w:pPr>
    </w:p>
    <w:sectPr w:rsidR="006B2F86" w:rsidRPr="002276B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76BF" w:rsidRDefault="002276BF" w:rsidP="00E71FC3">
      <w:pPr>
        <w:spacing w:after="0" w:line="240" w:lineRule="auto"/>
      </w:pPr>
      <w:r>
        <w:separator/>
      </w:r>
    </w:p>
  </w:endnote>
  <w:endnote w:type="continuationSeparator" w:id="0">
    <w:p w:rsidR="002276BF" w:rsidRDefault="002276B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76BF" w:rsidRDefault="002276BF" w:rsidP="00E71FC3">
      <w:pPr>
        <w:spacing w:after="0" w:line="240" w:lineRule="auto"/>
      </w:pPr>
      <w:r>
        <w:separator/>
      </w:r>
    </w:p>
  </w:footnote>
  <w:footnote w:type="continuationSeparator" w:id="0">
    <w:p w:rsidR="002276BF" w:rsidRDefault="002276B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6BF"/>
    <w:rsid w:val="001A7C09"/>
    <w:rsid w:val="002276B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4D778"/>
  <w15:chartTrackingRefBased/>
  <w15:docId w15:val="{4D0588E8-BA17-4249-9102-2BA4D382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44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2018-01-20T20:09:00Z</dcterms:created>
  <dcterms:modified xsi:type="dcterms:W3CDTF">2018-01-20T20:10:00Z</dcterms:modified>
</cp:coreProperties>
</file>