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OKYLL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Northampton. Fuller.</w:t>
      </w: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Mareys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Northampton(q.v.).</w:t>
      </w: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000C0" w:rsidRDefault="006000C0" w:rsidP="006000C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6000C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0C0" w:rsidRDefault="006000C0" w:rsidP="00E71FC3">
      <w:pPr>
        <w:spacing w:after="0" w:line="240" w:lineRule="auto"/>
      </w:pPr>
      <w:r>
        <w:separator/>
      </w:r>
    </w:p>
  </w:endnote>
  <w:endnote w:type="continuationSeparator" w:id="0">
    <w:p w:rsidR="006000C0" w:rsidRDefault="006000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0C0" w:rsidRDefault="006000C0" w:rsidP="00E71FC3">
      <w:pPr>
        <w:spacing w:after="0" w:line="240" w:lineRule="auto"/>
      </w:pPr>
      <w:r>
        <w:separator/>
      </w:r>
    </w:p>
  </w:footnote>
  <w:footnote w:type="continuationSeparator" w:id="0">
    <w:p w:rsidR="006000C0" w:rsidRDefault="006000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C0"/>
    <w:rsid w:val="006000C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ACD87D-9E9C-4273-BA08-A09ED249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00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2016-04-21T21:18:00Z</dcterms:created>
  <dcterms:modified xsi:type="dcterms:W3CDTF">2016-04-21T21:22:00Z</dcterms:modified>
</cp:coreProperties>
</file>