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EC8CE8" w14:textId="77777777" w:rsidR="009D6A2C" w:rsidRDefault="009D6A2C" w:rsidP="009D6A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OKY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DE68164" w14:textId="77777777" w:rsidR="009D6A2C" w:rsidRDefault="009D6A2C" w:rsidP="009D6A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Clerk.</w:t>
      </w:r>
    </w:p>
    <w:p w14:paraId="2EFE9C64" w14:textId="77777777" w:rsidR="009D6A2C" w:rsidRDefault="009D6A2C" w:rsidP="009D6A2C">
      <w:pPr>
        <w:rPr>
          <w:rFonts w:ascii="Times New Roman" w:hAnsi="Times New Roman" w:cs="Times New Roman"/>
        </w:rPr>
      </w:pPr>
    </w:p>
    <w:p w14:paraId="78C2719B" w14:textId="77777777" w:rsidR="009D6A2C" w:rsidRDefault="009D6A2C" w:rsidP="009D6A2C">
      <w:pPr>
        <w:rPr>
          <w:rFonts w:ascii="Times New Roman" w:hAnsi="Times New Roman" w:cs="Times New Roman"/>
        </w:rPr>
      </w:pPr>
    </w:p>
    <w:p w14:paraId="568D39DF" w14:textId="77777777" w:rsidR="009D6A2C" w:rsidRDefault="009D6A2C" w:rsidP="009D6A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Inge of </w:t>
      </w:r>
      <w:proofErr w:type="spellStart"/>
      <w:r>
        <w:rPr>
          <w:rFonts w:ascii="Times New Roman" w:hAnsi="Times New Roman" w:cs="Times New Roman"/>
        </w:rPr>
        <w:t>Corscombe</w:t>
      </w:r>
      <w:proofErr w:type="spellEnd"/>
      <w:r>
        <w:rPr>
          <w:rFonts w:ascii="Times New Roman" w:hAnsi="Times New Roman" w:cs="Times New Roman"/>
        </w:rPr>
        <w:t>, Dorset(q.v.).</w:t>
      </w:r>
    </w:p>
    <w:p w14:paraId="02F215E1" w14:textId="77777777" w:rsidR="009D6A2C" w:rsidRDefault="009D6A2C" w:rsidP="009D6A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3608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C3E0180" w14:textId="77777777" w:rsidR="009D6A2C" w:rsidRDefault="009D6A2C" w:rsidP="009D6A2C">
      <w:pPr>
        <w:rPr>
          <w:rFonts w:ascii="Times New Roman" w:hAnsi="Times New Roman" w:cs="Times New Roman"/>
        </w:rPr>
      </w:pPr>
    </w:p>
    <w:p w14:paraId="11CC5E27" w14:textId="77777777" w:rsidR="009D6A2C" w:rsidRDefault="009D6A2C" w:rsidP="009D6A2C">
      <w:pPr>
        <w:rPr>
          <w:rFonts w:ascii="Times New Roman" w:hAnsi="Times New Roman" w:cs="Times New Roman"/>
        </w:rPr>
      </w:pPr>
    </w:p>
    <w:p w14:paraId="6844AFB2" w14:textId="77777777" w:rsidR="009D6A2C" w:rsidRDefault="009D6A2C" w:rsidP="009D6A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August 2018</w:t>
      </w:r>
    </w:p>
    <w:p w14:paraId="6714F13E" w14:textId="77777777" w:rsidR="006B2F86" w:rsidRPr="00E71FC3" w:rsidRDefault="009D6A2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AADCDD" w14:textId="77777777" w:rsidR="009D6A2C" w:rsidRDefault="009D6A2C" w:rsidP="00E71FC3">
      <w:r>
        <w:separator/>
      </w:r>
    </w:p>
  </w:endnote>
  <w:endnote w:type="continuationSeparator" w:id="0">
    <w:p w14:paraId="49A94E02" w14:textId="77777777" w:rsidR="009D6A2C" w:rsidRDefault="009D6A2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0233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77C2AC" w14:textId="77777777" w:rsidR="009D6A2C" w:rsidRDefault="009D6A2C" w:rsidP="00E71FC3">
      <w:r>
        <w:separator/>
      </w:r>
    </w:p>
  </w:footnote>
  <w:footnote w:type="continuationSeparator" w:id="0">
    <w:p w14:paraId="69AD04A2" w14:textId="77777777" w:rsidR="009D6A2C" w:rsidRDefault="009D6A2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A2C"/>
    <w:rsid w:val="001A7C09"/>
    <w:rsid w:val="00577BD5"/>
    <w:rsid w:val="00656CBA"/>
    <w:rsid w:val="006A1F77"/>
    <w:rsid w:val="00733BE7"/>
    <w:rsid w:val="009D6A2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C6F82"/>
  <w15:chartTrackingRefBased/>
  <w15:docId w15:val="{2D300A05-6EC8-4FB7-B091-B3B8162E1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6A2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D6A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2018-09-12T19:28:00Z</dcterms:created>
  <dcterms:modified xsi:type="dcterms:W3CDTF">2018-09-12T19:28:00Z</dcterms:modified>
</cp:coreProperties>
</file>