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44E" w:rsidRDefault="0028744E" w:rsidP="0028744E">
      <w:pPr>
        <w:pStyle w:val="NoSpacing"/>
      </w:pPr>
      <w:r>
        <w:rPr>
          <w:u w:val="single"/>
        </w:rPr>
        <w:t>Laurence OKY</w:t>
      </w:r>
      <w:r>
        <w:t xml:space="preserve">     (fl.1428)</w:t>
      </w:r>
    </w:p>
    <w:p w:rsidR="0028744E" w:rsidRDefault="0028744E" w:rsidP="0028744E">
      <w:pPr>
        <w:pStyle w:val="NoSpacing"/>
      </w:pPr>
    </w:p>
    <w:p w:rsidR="0028744E" w:rsidRDefault="0028744E" w:rsidP="0028744E">
      <w:pPr>
        <w:pStyle w:val="NoSpacing"/>
      </w:pPr>
    </w:p>
    <w:p w:rsidR="0028744E" w:rsidRDefault="0028744E" w:rsidP="0028744E">
      <w:pPr>
        <w:pStyle w:val="NoSpacing"/>
      </w:pPr>
      <w:r>
        <w:t>10 Jun.1428</w:t>
      </w:r>
      <w:r>
        <w:tab/>
        <w:t xml:space="preserve">He was juror on the inquisition held at </w:t>
      </w:r>
      <w:proofErr w:type="spellStart"/>
      <w:r>
        <w:t>Acle</w:t>
      </w:r>
      <w:proofErr w:type="spellEnd"/>
      <w:r>
        <w:t>, Norfolk, into the lands held</w:t>
      </w:r>
    </w:p>
    <w:p w:rsidR="0028744E" w:rsidRDefault="0028744E" w:rsidP="0028744E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the late William de la Ville(q.v.).</w:t>
      </w:r>
    </w:p>
    <w:p w:rsidR="0028744E" w:rsidRDefault="0028744E" w:rsidP="0028744E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p.5)</w:t>
      </w:r>
    </w:p>
    <w:p w:rsidR="0028744E" w:rsidRDefault="0028744E" w:rsidP="0028744E">
      <w:pPr>
        <w:pStyle w:val="NoSpacing"/>
      </w:pPr>
    </w:p>
    <w:p w:rsidR="0028744E" w:rsidRDefault="0028744E" w:rsidP="0028744E">
      <w:pPr>
        <w:pStyle w:val="NoSpacing"/>
      </w:pPr>
    </w:p>
    <w:p w:rsidR="0028744E" w:rsidRDefault="0028744E" w:rsidP="0028744E">
      <w:pPr>
        <w:pStyle w:val="NoSpacing"/>
      </w:pPr>
    </w:p>
    <w:p w:rsidR="0028744E" w:rsidRDefault="0028744E" w:rsidP="0028744E">
      <w:pPr>
        <w:pStyle w:val="NoSpacing"/>
      </w:pPr>
      <w:r>
        <w:t>28 November 2011</w:t>
      </w:r>
    </w:p>
    <w:p w:rsidR="00BA4020" w:rsidRPr="0028744E" w:rsidRDefault="0028744E" w:rsidP="00210B65">
      <w:pPr>
        <w:pStyle w:val="NoSpacing"/>
      </w:pPr>
    </w:p>
    <w:sectPr w:rsidR="00BA4020" w:rsidRPr="0028744E" w:rsidSect="00352F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744E" w:rsidRDefault="0028744E" w:rsidP="00552EBA">
      <w:pPr>
        <w:spacing w:after="0" w:line="240" w:lineRule="auto"/>
      </w:pPr>
      <w:r>
        <w:separator/>
      </w:r>
    </w:p>
  </w:endnote>
  <w:endnote w:type="continuationSeparator" w:id="0">
    <w:p w:rsidR="0028744E" w:rsidRDefault="0028744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B65" w:rsidRDefault="00210B65">
    <w:pPr>
      <w:pStyle w:val="Footer"/>
    </w:pPr>
    <w:proofErr w:type="spellStart"/>
    <w:r>
      <w:t>I.S.Rogers</w:t>
    </w:r>
    <w:proofErr w:type="spellEnd"/>
    <w:r>
      <w:t xml:space="preserve">   </w:t>
    </w:r>
    <w:fldSimple w:instr=" DATE \@ &quot;dd MMMM yyyy&quot; ">
      <w:r w:rsidR="0028744E">
        <w:rPr>
          <w:noProof/>
        </w:rPr>
        <w:t>28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744E" w:rsidRDefault="0028744E" w:rsidP="00552EBA">
      <w:pPr>
        <w:spacing w:after="0" w:line="240" w:lineRule="auto"/>
      </w:pPr>
      <w:r>
        <w:separator/>
      </w:r>
    </w:p>
  </w:footnote>
  <w:footnote w:type="continuationSeparator" w:id="0">
    <w:p w:rsidR="0028744E" w:rsidRDefault="0028744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 w:val="00175804"/>
    <w:rsid w:val="00210B65"/>
    <w:rsid w:val="0028744E"/>
    <w:rsid w:val="00352F3A"/>
    <w:rsid w:val="00552EBA"/>
    <w:rsid w:val="007551EB"/>
    <w:rsid w:val="00C33865"/>
    <w:rsid w:val="00D45842"/>
    <w:rsid w:val="00D53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0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2011-11-28T17:55:00Z</dcterms:created>
  <dcterms:modified xsi:type="dcterms:W3CDTF">2011-11-28T17:59:00Z</dcterms:modified>
</cp:coreProperties>
</file>