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OKHURST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and Agatha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Hormere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made a plaint of debt against William</w:t>
      </w: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Yevan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East Wittering, Sussex(q.v.).</w:t>
      </w:r>
    </w:p>
    <w:p w:rsidR="00472064" w:rsidRDefault="00472064" w:rsidP="00472064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2064" w:rsidRDefault="00472064" w:rsidP="0047206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47206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064" w:rsidRDefault="00472064" w:rsidP="00E71FC3">
      <w:pPr>
        <w:spacing w:after="0" w:line="240" w:lineRule="auto"/>
      </w:pPr>
      <w:r>
        <w:separator/>
      </w:r>
    </w:p>
  </w:endnote>
  <w:endnote w:type="continuationSeparator" w:id="0">
    <w:p w:rsidR="00472064" w:rsidRDefault="004720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064" w:rsidRDefault="00472064" w:rsidP="00E71FC3">
      <w:pPr>
        <w:spacing w:after="0" w:line="240" w:lineRule="auto"/>
      </w:pPr>
      <w:r>
        <w:separator/>
      </w:r>
    </w:p>
  </w:footnote>
  <w:footnote w:type="continuationSeparator" w:id="0">
    <w:p w:rsidR="00472064" w:rsidRDefault="004720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64"/>
    <w:rsid w:val="0047206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8C2C7-3A53-47D8-988A-AA5477A5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20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2016-04-19T21:38:00Z</dcterms:created>
  <dcterms:modified xsi:type="dcterms:W3CDTF">2016-04-19T21:38:00Z</dcterms:modified>
</cp:coreProperties>
</file>