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C52EF" w:rsidP="00210B65">
      <w:pPr>
        <w:pStyle w:val="NoSpacing"/>
      </w:pPr>
      <w:r>
        <w:rPr>
          <w:u w:val="single"/>
        </w:rPr>
        <w:t>Thomas OKHURST</w:t>
      </w:r>
      <w:r>
        <w:t xml:space="preserve">      (fl.1442-3)</w:t>
      </w:r>
    </w:p>
    <w:p w:rsidR="008C52EF" w:rsidRDefault="008C52EF" w:rsidP="00210B65">
      <w:pPr>
        <w:pStyle w:val="NoSpacing"/>
      </w:pPr>
      <w:r>
        <w:t>of London.</w:t>
      </w:r>
    </w:p>
    <w:p w:rsidR="008C52EF" w:rsidRDefault="008C52EF" w:rsidP="00210B65">
      <w:pPr>
        <w:pStyle w:val="NoSpacing"/>
      </w:pPr>
    </w:p>
    <w:p w:rsidR="008C52EF" w:rsidRDefault="008C52EF" w:rsidP="00210B65">
      <w:pPr>
        <w:pStyle w:val="NoSpacing"/>
      </w:pPr>
    </w:p>
    <w:p w:rsidR="008C52EF" w:rsidRDefault="008C52EF" w:rsidP="00210B65">
      <w:pPr>
        <w:pStyle w:val="NoSpacing"/>
      </w:pPr>
      <w:r>
        <w:t xml:space="preserve">        1442-3</w:t>
      </w:r>
      <w:r>
        <w:tab/>
        <w:t xml:space="preserve">Apprenticed to Thomas </w:t>
      </w:r>
      <w:proofErr w:type="spellStart"/>
      <w:r>
        <w:t>Shiwynd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p.1106)</w:t>
      </w:r>
    </w:p>
    <w:p w:rsidR="008C52EF" w:rsidRDefault="008C52EF" w:rsidP="00210B65">
      <w:pPr>
        <w:pStyle w:val="NoSpacing"/>
      </w:pPr>
    </w:p>
    <w:p w:rsidR="008C52EF" w:rsidRDefault="008C52EF" w:rsidP="00210B65">
      <w:pPr>
        <w:pStyle w:val="NoSpacing"/>
      </w:pPr>
    </w:p>
    <w:p w:rsidR="008C52EF" w:rsidRDefault="008C52EF" w:rsidP="00210B65">
      <w:pPr>
        <w:pStyle w:val="NoSpacing"/>
      </w:pPr>
    </w:p>
    <w:p w:rsidR="008C52EF" w:rsidRPr="008C52EF" w:rsidRDefault="008C52EF" w:rsidP="00210B65">
      <w:pPr>
        <w:pStyle w:val="NoSpacing"/>
      </w:pPr>
      <w:r>
        <w:t>27 November 2011</w:t>
      </w:r>
    </w:p>
    <w:sectPr w:rsidR="008C52EF" w:rsidRPr="008C52EF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2EF" w:rsidRDefault="008C52EF" w:rsidP="00552EBA">
      <w:pPr>
        <w:spacing w:after="0" w:line="240" w:lineRule="auto"/>
      </w:pPr>
      <w:r>
        <w:separator/>
      </w:r>
    </w:p>
  </w:endnote>
  <w:endnote w:type="continuationSeparator" w:id="0">
    <w:p w:rsidR="008C52EF" w:rsidRDefault="008C52E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8C52EF">
        <w:rPr>
          <w:noProof/>
        </w:rPr>
        <w:t>27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2EF" w:rsidRDefault="008C52EF" w:rsidP="00552EBA">
      <w:pPr>
        <w:spacing w:after="0" w:line="240" w:lineRule="auto"/>
      </w:pPr>
      <w:r>
        <w:separator/>
      </w:r>
    </w:p>
  </w:footnote>
  <w:footnote w:type="continuationSeparator" w:id="0">
    <w:p w:rsidR="008C52EF" w:rsidRDefault="008C52E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175804"/>
    <w:rsid w:val="00210B65"/>
    <w:rsid w:val="00352F3A"/>
    <w:rsid w:val="00552EBA"/>
    <w:rsid w:val="007551EB"/>
    <w:rsid w:val="008C52EF"/>
    <w:rsid w:val="00902A0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2011-11-27T13:57:00Z</dcterms:created>
  <dcterms:modified xsi:type="dcterms:W3CDTF">2011-11-27T13:59:00Z</dcterms:modified>
</cp:coreProperties>
</file>