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ACBA" w14:textId="77777777" w:rsidR="00B11B56" w:rsidRDefault="00B11B56" w:rsidP="00B11B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OKHAM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622A33E9" w14:textId="77777777" w:rsidR="00B11B56" w:rsidRDefault="00B11B56" w:rsidP="00B11B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Northfield, Worcestershire.</w:t>
      </w:r>
    </w:p>
    <w:p w14:paraId="08165168" w14:textId="77777777" w:rsidR="00B11B56" w:rsidRDefault="00B11B56" w:rsidP="00B11B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3DBB80" w14:textId="77777777" w:rsidR="00B11B56" w:rsidRDefault="00B11B56" w:rsidP="00B11B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4F0A98" w14:textId="77777777" w:rsidR="00B11B56" w:rsidRDefault="00B11B56" w:rsidP="00B11B5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Worcestershire the tax of a fifteenth and a tenth granted to the King at the last Parliament.</w:t>
      </w:r>
    </w:p>
    <w:p w14:paraId="7556550A" w14:textId="77777777" w:rsidR="00B11B56" w:rsidRDefault="00B11B56" w:rsidP="00B11B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p.187)</w:t>
      </w:r>
    </w:p>
    <w:p w14:paraId="0C094916" w14:textId="77777777" w:rsidR="00B11B56" w:rsidRDefault="00B11B56" w:rsidP="00B11B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58C8F" w14:textId="77777777" w:rsidR="00B11B56" w:rsidRDefault="00B11B56" w:rsidP="00B11B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E334D" w14:textId="77777777" w:rsidR="00B11B56" w:rsidRDefault="00B11B56" w:rsidP="00B11B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643FDC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51B09" w14:textId="77777777" w:rsidR="00B11B56" w:rsidRDefault="00B11B56" w:rsidP="009139A6">
      <w:r>
        <w:separator/>
      </w:r>
    </w:p>
  </w:endnote>
  <w:endnote w:type="continuationSeparator" w:id="0">
    <w:p w14:paraId="31DE9027" w14:textId="77777777" w:rsidR="00B11B56" w:rsidRDefault="00B11B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C3A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547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DDC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09D47" w14:textId="77777777" w:rsidR="00B11B56" w:rsidRDefault="00B11B56" w:rsidP="009139A6">
      <w:r>
        <w:separator/>
      </w:r>
    </w:p>
  </w:footnote>
  <w:footnote w:type="continuationSeparator" w:id="0">
    <w:p w14:paraId="6C16B6D5" w14:textId="77777777" w:rsidR="00B11B56" w:rsidRDefault="00B11B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847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CE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2A4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56"/>
    <w:rsid w:val="000666E0"/>
    <w:rsid w:val="002510B7"/>
    <w:rsid w:val="005C130B"/>
    <w:rsid w:val="00826F5C"/>
    <w:rsid w:val="009139A6"/>
    <w:rsid w:val="009448BB"/>
    <w:rsid w:val="00A3176C"/>
    <w:rsid w:val="00AE65F8"/>
    <w:rsid w:val="00B11B5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4BA43"/>
  <w15:chartTrackingRefBased/>
  <w15:docId w15:val="{79753618-AE4C-4210-A09D-FCEE6B94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2021-05-27T08:51:00Z</dcterms:created>
  <dcterms:modified xsi:type="dcterms:W3CDTF">2021-05-27T08:51:00Z</dcterms:modified>
</cp:coreProperties>
</file>