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0A8" w:rsidRDefault="008160A8" w:rsidP="008160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OKEY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  <w:bookmarkStart w:id="0" w:name="_GoBack"/>
      <w:bookmarkEnd w:id="0"/>
    </w:p>
    <w:p w:rsidR="008160A8" w:rsidRDefault="008160A8" w:rsidP="008160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Longdon</w:t>
      </w:r>
      <w:proofErr w:type="spellEnd"/>
      <w:r>
        <w:rPr>
          <w:rFonts w:ascii="Times New Roman" w:hAnsi="Times New Roman" w:cs="Times New Roman"/>
          <w:sz w:val="24"/>
          <w:szCs w:val="24"/>
        </w:rPr>
        <w:t>, Worcestershire. Husbandman.</w:t>
      </w:r>
    </w:p>
    <w:p w:rsidR="008160A8" w:rsidRDefault="008160A8" w:rsidP="008160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60A8" w:rsidRDefault="008160A8" w:rsidP="008160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60A8" w:rsidRDefault="008160A8" w:rsidP="008160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Littulton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Stevennes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</w:t>
      </w:r>
    </w:p>
    <w:p w:rsidR="008160A8" w:rsidRDefault="008160A8" w:rsidP="008160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debt against him,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Crompe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Purshall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Thomas</w:t>
      </w:r>
    </w:p>
    <w:p w:rsidR="008160A8" w:rsidRDefault="008160A8" w:rsidP="008160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Sqyngyll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Purshall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Wybbe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Droitwich(q.v.) and John</w:t>
      </w:r>
    </w:p>
    <w:p w:rsidR="008160A8" w:rsidRDefault="008160A8" w:rsidP="008160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Burne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Bromsgrove(q.v.).</w:t>
      </w:r>
    </w:p>
    <w:p w:rsidR="008160A8" w:rsidRDefault="008160A8" w:rsidP="008160A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D6FE6">
        <w:rPr>
          <w:rFonts w:ascii="Times New Roman" w:hAnsi="Times New Roman" w:cs="Times New Roman"/>
        </w:rPr>
        <w:t>(</w:t>
      </w:r>
      <w:hyperlink r:id="rId6" w:history="1">
        <w:r w:rsidRPr="00ED6FE6">
          <w:rPr>
            <w:rStyle w:val="Hyperlink"/>
            <w:rFonts w:ascii="Times New Roman" w:hAnsi="Times New Roman" w:cs="Times New Roman"/>
          </w:rPr>
          <w:t>http://aalt.law.uh.edu/Indices/CP40Indices/CP40no758/CP40no758Pl.htm</w:t>
        </w:r>
      </w:hyperlink>
      <w:r w:rsidRPr="00ED6FE6">
        <w:rPr>
          <w:rFonts w:ascii="Times New Roman" w:hAnsi="Times New Roman" w:cs="Times New Roman"/>
        </w:rPr>
        <w:t>)</w:t>
      </w:r>
    </w:p>
    <w:p w:rsidR="008160A8" w:rsidRDefault="008160A8" w:rsidP="008160A8">
      <w:pPr>
        <w:pStyle w:val="NoSpacing"/>
        <w:rPr>
          <w:rFonts w:ascii="Times New Roman" w:hAnsi="Times New Roman" w:cs="Times New Roman"/>
        </w:rPr>
      </w:pPr>
    </w:p>
    <w:p w:rsidR="008160A8" w:rsidRDefault="008160A8" w:rsidP="008160A8">
      <w:pPr>
        <w:pStyle w:val="NoSpacing"/>
        <w:rPr>
          <w:rFonts w:ascii="Times New Roman" w:hAnsi="Times New Roman" w:cs="Times New Roman"/>
        </w:rPr>
      </w:pPr>
    </w:p>
    <w:p w:rsidR="008160A8" w:rsidRPr="00D321EB" w:rsidRDefault="008160A8" w:rsidP="008160A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321EB">
        <w:rPr>
          <w:rFonts w:ascii="Times New Roman" w:hAnsi="Times New Roman" w:cs="Times New Roman"/>
          <w:sz w:val="24"/>
          <w:szCs w:val="24"/>
        </w:rPr>
        <w:t>26 July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4D0F" w:rsidRDefault="00B24D0F" w:rsidP="00564E3C">
      <w:pPr>
        <w:spacing w:after="0" w:line="240" w:lineRule="auto"/>
      </w:pPr>
      <w:r>
        <w:separator/>
      </w:r>
    </w:p>
  </w:endnote>
  <w:endnote w:type="continuationSeparator" w:id="0">
    <w:p w:rsidR="00B24D0F" w:rsidRDefault="00B24D0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43099">
      <w:rPr>
        <w:rFonts w:ascii="Times New Roman" w:hAnsi="Times New Roman" w:cs="Times New Roman"/>
        <w:noProof/>
        <w:sz w:val="24"/>
        <w:szCs w:val="24"/>
      </w:rPr>
      <w:t>11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4D0F" w:rsidRDefault="00B24D0F" w:rsidP="00564E3C">
      <w:pPr>
        <w:spacing w:after="0" w:line="240" w:lineRule="auto"/>
      </w:pPr>
      <w:r>
        <w:separator/>
      </w:r>
    </w:p>
  </w:footnote>
  <w:footnote w:type="continuationSeparator" w:id="0">
    <w:p w:rsidR="00B24D0F" w:rsidRDefault="00B24D0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0A8"/>
    <w:rsid w:val="00143099"/>
    <w:rsid w:val="00372DC6"/>
    <w:rsid w:val="00564E3C"/>
    <w:rsid w:val="0064591D"/>
    <w:rsid w:val="008160A8"/>
    <w:rsid w:val="00B24D0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40DA9F-9A4B-4D1C-937F-F3E949C65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160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2015-10-11T19:22:00Z</dcterms:created>
  <dcterms:modified xsi:type="dcterms:W3CDTF">2015-10-11T19:22:00Z</dcterms:modified>
</cp:coreProperties>
</file>