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0BDE0" w14:textId="77777777" w:rsidR="00DE0F00" w:rsidRDefault="00DE0F00" w:rsidP="00DE0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OKEY</w:t>
      </w:r>
      <w:r>
        <w:rPr>
          <w:rFonts w:ascii="Times New Roman" w:hAnsi="Times New Roman" w:cs="Times New Roman"/>
        </w:rPr>
        <w:t xml:space="preserve">      (fl.1484)</w:t>
      </w:r>
    </w:p>
    <w:p w14:paraId="33D0EF33" w14:textId="77777777" w:rsidR="00DE0F00" w:rsidRDefault="00DE0F00" w:rsidP="00DE0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Frampton on Severn, Gloucestershire. Yeoman.</w:t>
      </w:r>
    </w:p>
    <w:p w14:paraId="71755389" w14:textId="77777777" w:rsidR="00DE0F00" w:rsidRDefault="00DE0F00" w:rsidP="00DE0F00">
      <w:pPr>
        <w:rPr>
          <w:rFonts w:ascii="Times New Roman" w:hAnsi="Times New Roman" w:cs="Times New Roman"/>
        </w:rPr>
      </w:pPr>
    </w:p>
    <w:p w14:paraId="3D12B112" w14:textId="77777777" w:rsidR="00DE0F00" w:rsidRDefault="00DE0F00" w:rsidP="00DE0F00">
      <w:pPr>
        <w:rPr>
          <w:rFonts w:ascii="Times New Roman" w:hAnsi="Times New Roman" w:cs="Times New Roman"/>
        </w:rPr>
      </w:pPr>
    </w:p>
    <w:p w14:paraId="111FD496" w14:textId="77777777" w:rsidR="00DE0F00" w:rsidRDefault="00DE0F00" w:rsidP="00DE0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Wathyne(q.v.) brought a plaint of debt against him.</w:t>
      </w:r>
    </w:p>
    <w:p w14:paraId="0D2B3831" w14:textId="77777777" w:rsidR="00DE0F00" w:rsidRDefault="00DE0F00" w:rsidP="00DE0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125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E175E08" w14:textId="77777777" w:rsidR="00DE0F00" w:rsidRDefault="00DE0F00" w:rsidP="00DE0F00">
      <w:pPr>
        <w:rPr>
          <w:rFonts w:ascii="Times New Roman" w:hAnsi="Times New Roman" w:cs="Times New Roman"/>
        </w:rPr>
      </w:pPr>
    </w:p>
    <w:p w14:paraId="717F3584" w14:textId="77777777" w:rsidR="00DE0F00" w:rsidRDefault="00DE0F00" w:rsidP="00DE0F00">
      <w:pPr>
        <w:rPr>
          <w:rFonts w:ascii="Times New Roman" w:hAnsi="Times New Roman" w:cs="Times New Roman"/>
        </w:rPr>
      </w:pPr>
    </w:p>
    <w:p w14:paraId="3834F646" w14:textId="77777777" w:rsidR="00DE0F00" w:rsidRDefault="00DE0F00" w:rsidP="00DE0F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2019</w:t>
      </w:r>
    </w:p>
    <w:p w14:paraId="2C0B5DE8" w14:textId="77777777" w:rsidR="006B2F86" w:rsidRPr="00E71FC3" w:rsidRDefault="00DE0F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1957FD" w14:textId="77777777" w:rsidR="00DE0F00" w:rsidRDefault="00DE0F00" w:rsidP="00E71FC3">
      <w:r>
        <w:separator/>
      </w:r>
    </w:p>
  </w:endnote>
  <w:endnote w:type="continuationSeparator" w:id="0">
    <w:p w14:paraId="09DA0D51" w14:textId="77777777" w:rsidR="00DE0F00" w:rsidRDefault="00DE0F0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EA0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1E49AC" w14:textId="77777777" w:rsidR="00DE0F00" w:rsidRDefault="00DE0F00" w:rsidP="00E71FC3">
      <w:r>
        <w:separator/>
      </w:r>
    </w:p>
  </w:footnote>
  <w:footnote w:type="continuationSeparator" w:id="0">
    <w:p w14:paraId="03DDD830" w14:textId="77777777" w:rsidR="00DE0F00" w:rsidRDefault="00DE0F0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00"/>
    <w:rsid w:val="001A7C09"/>
    <w:rsid w:val="00577BD5"/>
    <w:rsid w:val="00656CBA"/>
    <w:rsid w:val="006A1F77"/>
    <w:rsid w:val="00733BE7"/>
    <w:rsid w:val="00AB52E8"/>
    <w:rsid w:val="00B16D3F"/>
    <w:rsid w:val="00BB41AC"/>
    <w:rsid w:val="00DE0F0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17A8D"/>
  <w15:chartTrackingRefBased/>
  <w15:docId w15:val="{B77EE034-54BD-4D16-9DE4-8878A31C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0F0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E0F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2019-04-01T20:46:00Z</dcterms:created>
  <dcterms:modified xsi:type="dcterms:W3CDTF">2019-04-01T20:47:00Z</dcterms:modified>
</cp:coreProperties>
</file>