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0E9" w:rsidRDefault="008D30E9" w:rsidP="008D30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OKES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D30E9" w:rsidRDefault="008D30E9" w:rsidP="008D30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30E9" w:rsidRDefault="008D30E9" w:rsidP="008D30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30E9" w:rsidRDefault="008D30E9" w:rsidP="008D30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her</w:t>
      </w:r>
    </w:p>
    <w:p w:rsidR="008D30E9" w:rsidRDefault="008D30E9" w:rsidP="008D30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lands.</w:t>
      </w:r>
    </w:p>
    <w:p w:rsidR="008D30E9" w:rsidRDefault="008D30E9" w:rsidP="008D30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C4A1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21-122)</w:t>
      </w:r>
    </w:p>
    <w:p w:rsidR="008D30E9" w:rsidRDefault="008D30E9" w:rsidP="008D30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30E9" w:rsidRDefault="008D30E9" w:rsidP="008D30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D30E9" w:rsidRDefault="008D30E9" w:rsidP="008D30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2015</w:t>
      </w:r>
      <w:bookmarkStart w:id="0" w:name="_GoBack"/>
      <w:bookmarkEnd w:id="0"/>
    </w:p>
    <w:sectPr w:rsidR="00DD5B8A" w:rsidRPr="008D30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0E9" w:rsidRDefault="008D30E9" w:rsidP="00564E3C">
      <w:pPr>
        <w:spacing w:after="0" w:line="240" w:lineRule="auto"/>
      </w:pPr>
      <w:r>
        <w:separator/>
      </w:r>
    </w:p>
  </w:endnote>
  <w:endnote w:type="continuationSeparator" w:id="0">
    <w:p w:rsidR="008D30E9" w:rsidRDefault="008D30E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D30E9">
      <w:rPr>
        <w:rFonts w:ascii="Times New Roman" w:hAnsi="Times New Roman" w:cs="Times New Roman"/>
        <w:noProof/>
        <w:sz w:val="24"/>
        <w:szCs w:val="24"/>
      </w:rPr>
      <w:t>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0E9" w:rsidRDefault="008D30E9" w:rsidP="00564E3C">
      <w:pPr>
        <w:spacing w:after="0" w:line="240" w:lineRule="auto"/>
      </w:pPr>
      <w:r>
        <w:separator/>
      </w:r>
    </w:p>
  </w:footnote>
  <w:footnote w:type="continuationSeparator" w:id="0">
    <w:p w:rsidR="008D30E9" w:rsidRDefault="008D30E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0E9"/>
    <w:rsid w:val="00372DC6"/>
    <w:rsid w:val="00564E3C"/>
    <w:rsid w:val="0064591D"/>
    <w:rsid w:val="008D30E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11559"/>
  <w15:chartTrackingRefBased/>
  <w15:docId w15:val="{C5C25ED2-9D63-4332-A611-89FD2DB6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D30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2015-12-01T21:05:00Z</dcterms:created>
  <dcterms:modified xsi:type="dcterms:W3CDTF">2015-12-01T21:05:00Z</dcterms:modified>
</cp:coreProperties>
</file>