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64A5E" w14:textId="77777777" w:rsidR="0047082D" w:rsidRDefault="0047082D" w:rsidP="0047082D">
      <w:pPr>
        <w:pStyle w:val="NoSpacing"/>
      </w:pPr>
      <w:r>
        <w:rPr>
          <w:u w:val="single"/>
        </w:rPr>
        <w:t>Brother Thomas OKES</w:t>
      </w:r>
      <w:r>
        <w:t xml:space="preserve">     </w:t>
      </w:r>
      <w:proofErr w:type="gramStart"/>
      <w:r>
        <w:t xml:space="preserve">   (</w:t>
      </w:r>
      <w:proofErr w:type="gramEnd"/>
      <w:r>
        <w:t>fl.1475)</w:t>
      </w:r>
    </w:p>
    <w:p w14:paraId="213003D1" w14:textId="48F3C2BA" w:rsidR="0047082D" w:rsidRDefault="0047082D" w:rsidP="0047082D">
      <w:pPr>
        <w:pStyle w:val="NoSpacing"/>
      </w:pPr>
      <w:r>
        <w:t>Monk of Selby.</w:t>
      </w:r>
    </w:p>
    <w:p w14:paraId="4A0F3294" w14:textId="77777777" w:rsidR="0047082D" w:rsidRDefault="0047082D" w:rsidP="0047082D">
      <w:pPr>
        <w:pStyle w:val="NoSpacing"/>
      </w:pPr>
    </w:p>
    <w:p w14:paraId="441446CF" w14:textId="77777777" w:rsidR="0047082D" w:rsidRDefault="0047082D" w:rsidP="0047082D">
      <w:pPr>
        <w:pStyle w:val="NoSpacing"/>
      </w:pPr>
    </w:p>
    <w:p w14:paraId="58ED5461" w14:textId="77777777" w:rsidR="0047082D" w:rsidRDefault="0047082D" w:rsidP="0047082D">
      <w:pPr>
        <w:pStyle w:val="NoSpacing"/>
      </w:pPr>
      <w:r>
        <w:t>18 Feb.1475</w:t>
      </w:r>
      <w:r>
        <w:tab/>
        <w:t>He was ordained deacon in the conventual church of the Carmelites at</w:t>
      </w:r>
    </w:p>
    <w:p w14:paraId="23CAFDA2" w14:textId="77777777" w:rsidR="0047082D" w:rsidRDefault="0047082D" w:rsidP="0047082D">
      <w:pPr>
        <w:pStyle w:val="NoSpacing"/>
      </w:pPr>
      <w:r>
        <w:tab/>
      </w:r>
      <w:r>
        <w:tab/>
        <w:t>York by William Egremont, Bishop of Dromore(q.v.).</w:t>
      </w:r>
    </w:p>
    <w:p w14:paraId="3D70F503" w14:textId="54E973A5" w:rsidR="0047082D" w:rsidRDefault="0047082D" w:rsidP="0047082D">
      <w:pPr>
        <w:pStyle w:val="NoSpacing"/>
      </w:pPr>
      <w:r>
        <w:tab/>
      </w:r>
      <w:r>
        <w:tab/>
        <w:t>(“York Clergy Ordinations 1475-1500” ed. David M. Smith p.1)</w:t>
      </w:r>
    </w:p>
    <w:p w14:paraId="5DB5DDC0" w14:textId="77777777" w:rsidR="002675DD" w:rsidRDefault="002675DD" w:rsidP="002675DD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2508EF1C" w14:textId="77777777" w:rsidR="002675DD" w:rsidRDefault="002675DD" w:rsidP="002675DD">
      <w:pPr>
        <w:pStyle w:val="NoSpacing"/>
      </w:pPr>
      <w:r>
        <w:tab/>
      </w:r>
      <w:r>
        <w:tab/>
        <w:t>York by William Egremont, Bishop of Dromore(q.v.).</w:t>
      </w:r>
    </w:p>
    <w:p w14:paraId="1B0659F5" w14:textId="39382427" w:rsidR="002675DD" w:rsidRDefault="002675DD" w:rsidP="002675DD">
      <w:pPr>
        <w:pStyle w:val="NoSpacing"/>
      </w:pPr>
      <w:r>
        <w:tab/>
      </w:r>
      <w:r>
        <w:tab/>
        <w:t>(“York Clergy Ordinations 1475-1500” ed. David M. Smith p.19</w:t>
      </w:r>
      <w:r>
        <w:t>)</w:t>
      </w:r>
    </w:p>
    <w:p w14:paraId="317440AB" w14:textId="77777777" w:rsidR="0047082D" w:rsidRDefault="0047082D" w:rsidP="0047082D">
      <w:pPr>
        <w:pStyle w:val="NoSpacing"/>
      </w:pPr>
    </w:p>
    <w:p w14:paraId="53E1AC06" w14:textId="77777777" w:rsidR="0047082D" w:rsidRDefault="0047082D" w:rsidP="0047082D">
      <w:pPr>
        <w:pStyle w:val="NoSpacing"/>
      </w:pPr>
    </w:p>
    <w:p w14:paraId="13913C19" w14:textId="39CFC99B" w:rsidR="0047082D" w:rsidRDefault="0047082D" w:rsidP="0047082D">
      <w:pPr>
        <w:pStyle w:val="NoSpacing"/>
      </w:pPr>
      <w:r>
        <w:t>1 March 2019</w:t>
      </w:r>
    </w:p>
    <w:p w14:paraId="73760630" w14:textId="6FAFC4DF" w:rsidR="002675DD" w:rsidRDefault="002675DD" w:rsidP="0047082D">
      <w:pPr>
        <w:pStyle w:val="NoSpacing"/>
      </w:pPr>
      <w:r>
        <w:t>3 May 2020</w:t>
      </w:r>
    </w:p>
    <w:p w14:paraId="5703DC10" w14:textId="0BA2AEBD" w:rsidR="006B2F86" w:rsidRPr="0047082D" w:rsidRDefault="002675DD" w:rsidP="00E71FC3">
      <w:pPr>
        <w:pStyle w:val="NoSpacing"/>
      </w:pPr>
    </w:p>
    <w:sectPr w:rsidR="006B2F86" w:rsidRPr="004708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0499B" w14:textId="77777777" w:rsidR="0047082D" w:rsidRDefault="0047082D" w:rsidP="00E71FC3">
      <w:pPr>
        <w:spacing w:after="0" w:line="240" w:lineRule="auto"/>
      </w:pPr>
      <w:r>
        <w:separator/>
      </w:r>
    </w:p>
  </w:endnote>
  <w:endnote w:type="continuationSeparator" w:id="0">
    <w:p w14:paraId="0EEDD022" w14:textId="77777777" w:rsidR="0047082D" w:rsidRDefault="004708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4A4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FC20B" w14:textId="77777777" w:rsidR="0047082D" w:rsidRDefault="0047082D" w:rsidP="00E71FC3">
      <w:pPr>
        <w:spacing w:after="0" w:line="240" w:lineRule="auto"/>
      </w:pPr>
      <w:r>
        <w:separator/>
      </w:r>
    </w:p>
  </w:footnote>
  <w:footnote w:type="continuationSeparator" w:id="0">
    <w:p w14:paraId="1212B19F" w14:textId="77777777" w:rsidR="0047082D" w:rsidRDefault="004708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2D"/>
    <w:rsid w:val="001A7C09"/>
    <w:rsid w:val="002675DD"/>
    <w:rsid w:val="004708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BF85"/>
  <w15:chartTrackingRefBased/>
  <w15:docId w15:val="{65661A5E-EA57-4628-9C19-15D14CFE7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2019-03-01T21:30:00Z</dcterms:created>
  <dcterms:modified xsi:type="dcterms:W3CDTF">2020-05-03T13:41:00Z</dcterms:modified>
</cp:coreProperties>
</file>