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5B5" w:rsidRDefault="007965B5" w:rsidP="007965B5">
      <w:r>
        <w:rPr>
          <w:u w:val="single"/>
        </w:rPr>
        <w:t>Isabel OKES</w:t>
      </w:r>
      <w:r>
        <w:t xml:space="preserve">      (fl.1450)</w:t>
      </w:r>
    </w:p>
    <w:p w:rsidR="007965B5" w:rsidRDefault="007965B5" w:rsidP="007965B5"/>
    <w:p w:rsidR="007965B5" w:rsidRDefault="007965B5" w:rsidP="007965B5"/>
    <w:p w:rsidR="007965B5" w:rsidRDefault="007965B5" w:rsidP="007965B5">
      <w:proofErr w:type="gramStart"/>
      <w:r>
        <w:t xml:space="preserve">Daughter of Jeffrey </w:t>
      </w:r>
      <w:proofErr w:type="spellStart"/>
      <w:r>
        <w:t>Okes</w:t>
      </w:r>
      <w:proofErr w:type="spellEnd"/>
      <w:r>
        <w:t xml:space="preserve"> of </w:t>
      </w:r>
      <w:proofErr w:type="spellStart"/>
      <w:r>
        <w:t>Shrubland</w:t>
      </w:r>
      <w:proofErr w:type="spellEnd"/>
      <w:r>
        <w:t>, Suffolk.</w:t>
      </w:r>
      <w:proofErr w:type="gramEnd"/>
    </w:p>
    <w:p w:rsidR="007965B5" w:rsidRDefault="007965B5" w:rsidP="007965B5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7965B5" w:rsidRDefault="007965B5" w:rsidP="007965B5">
      <w:proofErr w:type="gramStart"/>
      <w:r>
        <w:t>vol.9</w:t>
      </w:r>
      <w:proofErr w:type="gramEnd"/>
      <w:r>
        <w:t xml:space="preserve"> pp.415-26  Francis </w:t>
      </w:r>
      <w:proofErr w:type="spellStart"/>
      <w:r>
        <w:t>Blomefield</w:t>
      </w:r>
      <w:proofErr w:type="spellEnd"/>
      <w:r>
        <w:t>)</w:t>
      </w:r>
    </w:p>
    <w:p w:rsidR="007965B5" w:rsidRDefault="007965B5" w:rsidP="007965B5">
      <w:r>
        <w:t xml:space="preserve">= Thomas de </w:t>
      </w:r>
      <w:proofErr w:type="gramStart"/>
      <w:r>
        <w:t>Astley(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7965B5" w:rsidRDefault="007965B5" w:rsidP="007965B5">
      <w:r>
        <w:t xml:space="preserve">Son:  </w:t>
      </w:r>
      <w:proofErr w:type="gramStart"/>
      <w:r>
        <w:t>John(</w:t>
      </w:r>
      <w:proofErr w:type="gramEnd"/>
      <w:r>
        <w:t xml:space="preserve">d.1475)(q.v.).  </w:t>
      </w:r>
      <w:proofErr w:type="gramStart"/>
      <w:r>
        <w:t>(ibid.)</w:t>
      </w:r>
      <w:proofErr w:type="gramEnd"/>
    </w:p>
    <w:p w:rsidR="007965B5" w:rsidRDefault="007965B5" w:rsidP="007965B5"/>
    <w:p w:rsidR="007965B5" w:rsidRDefault="007965B5" w:rsidP="007965B5"/>
    <w:p w:rsidR="007965B5" w:rsidRPr="00D124E0" w:rsidRDefault="007965B5" w:rsidP="007965B5"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5B5" w:rsidRDefault="007965B5" w:rsidP="00920DE3">
      <w:r>
        <w:separator/>
      </w:r>
    </w:p>
  </w:endnote>
  <w:endnote w:type="continuationSeparator" w:id="0">
    <w:p w:rsidR="007965B5" w:rsidRDefault="007965B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5B5" w:rsidRDefault="007965B5" w:rsidP="00920DE3">
      <w:r>
        <w:separator/>
      </w:r>
    </w:p>
  </w:footnote>
  <w:footnote w:type="continuationSeparator" w:id="0">
    <w:p w:rsidR="007965B5" w:rsidRDefault="007965B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5B5"/>
    <w:rsid w:val="00120749"/>
    <w:rsid w:val="00624CAE"/>
    <w:rsid w:val="007965B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5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5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2015-09-25T21:45:00Z</dcterms:created>
  <dcterms:modified xsi:type="dcterms:W3CDTF">2015-09-25T21:45:00Z</dcterms:modified>
</cp:coreProperties>
</file>