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ABB7" w14:textId="77777777" w:rsidR="005D5C3C" w:rsidRDefault="005D5C3C" w:rsidP="005D5C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OKER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FA043FA" w14:textId="77777777" w:rsidR="005D5C3C" w:rsidRDefault="005D5C3C" w:rsidP="005D5C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25CA603" w14:textId="77777777" w:rsidR="005D5C3C" w:rsidRDefault="005D5C3C" w:rsidP="005D5C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75992E9" w14:textId="77777777" w:rsidR="005D5C3C" w:rsidRDefault="005D5C3C" w:rsidP="005D5C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265DBF8" w14:textId="77777777" w:rsidR="005D5C3C" w:rsidRDefault="005D5C3C" w:rsidP="005D5C3C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28B4A571" w14:textId="77777777" w:rsidR="005D5C3C" w:rsidRPr="00065994" w:rsidRDefault="005D5C3C" w:rsidP="005D5C3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353BAC8E" w14:textId="77777777" w:rsidR="005D5C3C" w:rsidRPr="00065994" w:rsidRDefault="005D5C3C" w:rsidP="005D5C3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D578885" w14:textId="77777777" w:rsidR="005D5C3C" w:rsidRDefault="005D5C3C" w:rsidP="005D5C3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21D345A" w14:textId="77777777" w:rsidR="005D5C3C" w:rsidRDefault="005D5C3C" w:rsidP="005D5C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56E38F6" w14:textId="77777777" w:rsidR="005D5C3C" w:rsidRDefault="005D5C3C" w:rsidP="005D5C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08C0E29" w14:textId="77777777" w:rsidR="005D5C3C" w:rsidRDefault="005D5C3C" w:rsidP="005D5C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July 2023</w:t>
      </w:r>
    </w:p>
    <w:p w14:paraId="673E71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48FA0" w14:textId="77777777" w:rsidR="005D5C3C" w:rsidRDefault="005D5C3C" w:rsidP="009139A6">
      <w:r>
        <w:separator/>
      </w:r>
    </w:p>
  </w:endnote>
  <w:endnote w:type="continuationSeparator" w:id="0">
    <w:p w14:paraId="75E06947" w14:textId="77777777" w:rsidR="005D5C3C" w:rsidRDefault="005D5C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67A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569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C04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03C3A" w14:textId="77777777" w:rsidR="005D5C3C" w:rsidRDefault="005D5C3C" w:rsidP="009139A6">
      <w:r>
        <w:separator/>
      </w:r>
    </w:p>
  </w:footnote>
  <w:footnote w:type="continuationSeparator" w:id="0">
    <w:p w14:paraId="7F91143C" w14:textId="77777777" w:rsidR="005D5C3C" w:rsidRDefault="005D5C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C5F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8C0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EBE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3C"/>
    <w:rsid w:val="000666E0"/>
    <w:rsid w:val="002510B7"/>
    <w:rsid w:val="005C130B"/>
    <w:rsid w:val="005D5C3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CF7F0"/>
  <w15:chartTrackingRefBased/>
  <w15:docId w15:val="{68237534-B51F-4FC2-91FD-D66EE1A4F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2023-08-14T20:14:00Z</dcterms:created>
  <dcterms:modified xsi:type="dcterms:W3CDTF">2023-08-14T20:14:00Z</dcterms:modified>
</cp:coreProperties>
</file>