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55766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OKER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4A6CA2E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736A7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E88CBE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Dally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Brinsop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Herefordshire(q.v.),</w:t>
      </w:r>
    </w:p>
    <w:p w14:paraId="6E6C3A66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Ecley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Wormsley(q.v.).</w:t>
      </w:r>
    </w:p>
    <w:p w14:paraId="4909520A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59D348F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60D24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30AF3" w14:textId="77777777" w:rsidR="00FF2681" w:rsidRDefault="00FF2681" w:rsidP="00FF26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June 2022</w:t>
      </w:r>
    </w:p>
    <w:p w14:paraId="56C6DF3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A4873" w14:textId="77777777" w:rsidR="00FF2681" w:rsidRDefault="00FF2681" w:rsidP="009139A6">
      <w:r>
        <w:separator/>
      </w:r>
    </w:p>
  </w:endnote>
  <w:endnote w:type="continuationSeparator" w:id="0">
    <w:p w14:paraId="5AABA527" w14:textId="77777777" w:rsidR="00FF2681" w:rsidRDefault="00FF26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A83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98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C88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E1A12" w14:textId="77777777" w:rsidR="00FF2681" w:rsidRDefault="00FF2681" w:rsidP="009139A6">
      <w:r>
        <w:separator/>
      </w:r>
    </w:p>
  </w:footnote>
  <w:footnote w:type="continuationSeparator" w:id="0">
    <w:p w14:paraId="1A0282DA" w14:textId="77777777" w:rsidR="00FF2681" w:rsidRDefault="00FF26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92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741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12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8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F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FA9AA"/>
  <w15:chartTrackingRefBased/>
  <w15:docId w15:val="{866733B8-9A92-420B-8AD5-2FFA13BC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F26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2022-10-04T19:19:00Z</dcterms:created>
  <dcterms:modified xsi:type="dcterms:W3CDTF">2022-10-04T19:19:00Z</dcterms:modified>
</cp:coreProperties>
</file>