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2C895" w14:textId="77777777" w:rsidR="00F50F95" w:rsidRDefault="00F50F95" w:rsidP="00F50F9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Robert OKELSHAWE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42C5B0CE" w14:textId="77777777" w:rsidR="00F50F95" w:rsidRDefault="00F50F95" w:rsidP="00F50F9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351C9CEA" w14:textId="77777777" w:rsidR="00F50F95" w:rsidRDefault="00F50F95" w:rsidP="00F50F9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5BC91D4" w14:textId="77777777" w:rsidR="00F50F95" w:rsidRDefault="00F50F95" w:rsidP="00F50F9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E333D2B" w14:textId="77777777" w:rsidR="00F50F95" w:rsidRDefault="00F50F95" w:rsidP="00F50F9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1EBE7B95" w14:textId="77777777" w:rsidR="00F50F95" w:rsidRDefault="00F50F95" w:rsidP="00F50F9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0C97B842" w14:textId="77777777" w:rsidR="00F50F95" w:rsidRPr="00065994" w:rsidRDefault="00F50F95" w:rsidP="00F50F95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33846723" w14:textId="77777777" w:rsidR="00F50F95" w:rsidRDefault="00F50F95" w:rsidP="00F50F95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7975752A" w14:textId="77777777" w:rsidR="00F50F95" w:rsidRDefault="00F50F95" w:rsidP="00F50F9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A1CC917" w14:textId="77777777" w:rsidR="00F50F95" w:rsidRDefault="00F50F95" w:rsidP="00F50F9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D5B4283" w14:textId="77777777" w:rsidR="00F50F95" w:rsidRDefault="00F50F95" w:rsidP="00F50F9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2023</w:t>
      </w:r>
    </w:p>
    <w:p w14:paraId="20A3417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82A06" w14:textId="77777777" w:rsidR="00F50F95" w:rsidRDefault="00F50F95" w:rsidP="009139A6">
      <w:r>
        <w:separator/>
      </w:r>
    </w:p>
  </w:endnote>
  <w:endnote w:type="continuationSeparator" w:id="0">
    <w:p w14:paraId="2FB82337" w14:textId="77777777" w:rsidR="00F50F95" w:rsidRDefault="00F50F9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AA5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D59E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DB2D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6748B" w14:textId="77777777" w:rsidR="00F50F95" w:rsidRDefault="00F50F95" w:rsidP="009139A6">
      <w:r>
        <w:separator/>
      </w:r>
    </w:p>
  </w:footnote>
  <w:footnote w:type="continuationSeparator" w:id="0">
    <w:p w14:paraId="5797D030" w14:textId="77777777" w:rsidR="00F50F95" w:rsidRDefault="00F50F9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036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B320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5953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F9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0F95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E5271"/>
  <w15:chartTrackingRefBased/>
  <w15:docId w15:val="{C374E6BD-E28B-4384-A811-2297E7C06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2024-02-01T18:47:00Z</dcterms:created>
  <dcterms:modified xsi:type="dcterms:W3CDTF">2024-02-01T18:49:00Z</dcterms:modified>
</cp:coreProperties>
</file>