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F1A3B" w14:textId="77777777" w:rsidR="00A56903" w:rsidRDefault="00A56903" w:rsidP="00A56903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OKELEY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fl.1478-9)</w:t>
      </w:r>
    </w:p>
    <w:p w14:paraId="61BE1A81" w14:textId="77777777" w:rsidR="00A56903" w:rsidRDefault="00A56903" w:rsidP="00A56903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of Leicester. Walker.</w:t>
      </w:r>
    </w:p>
    <w:p w14:paraId="550BB53B" w14:textId="77777777" w:rsidR="00A56903" w:rsidRDefault="00A56903" w:rsidP="00A56903">
      <w:pPr>
        <w:pStyle w:val="NoSpacing"/>
        <w:ind w:left="1440" w:hanging="1440"/>
        <w:rPr>
          <w:rFonts w:cs="Times New Roman"/>
          <w:szCs w:val="24"/>
        </w:rPr>
      </w:pPr>
    </w:p>
    <w:p w14:paraId="3D3487A1" w14:textId="77777777" w:rsidR="00A56903" w:rsidRDefault="00A56903" w:rsidP="00A56903">
      <w:pPr>
        <w:pStyle w:val="NoSpacing"/>
        <w:ind w:left="1440" w:hanging="1440"/>
        <w:rPr>
          <w:rFonts w:cs="Times New Roman"/>
          <w:szCs w:val="24"/>
        </w:rPr>
      </w:pPr>
    </w:p>
    <w:p w14:paraId="2343F43F" w14:textId="77777777" w:rsidR="00A56903" w:rsidRDefault="00A56903" w:rsidP="00A56903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1478-9</w:t>
      </w:r>
      <w:r>
        <w:rPr>
          <w:rFonts w:cs="Times New Roman"/>
          <w:szCs w:val="24"/>
        </w:rPr>
        <w:tab/>
        <w:t>He entered the Merchant Gild.</w:t>
      </w:r>
    </w:p>
    <w:p w14:paraId="00FDD6AE" w14:textId="77777777" w:rsidR="00A56903" w:rsidRDefault="00A56903" w:rsidP="00A569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(“Records of the Borough of Leicester” edited by Mary Bateson, published </w:t>
      </w:r>
    </w:p>
    <w:p w14:paraId="252170C2" w14:textId="77777777" w:rsidR="00A56903" w:rsidRDefault="00A56903" w:rsidP="00A56903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by </w:t>
      </w: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0EEF8804" w14:textId="77777777" w:rsidR="00A56903" w:rsidRDefault="00A56903" w:rsidP="00A56903">
      <w:pPr>
        <w:pStyle w:val="NoSpacing"/>
        <w:rPr>
          <w:rFonts w:cs="Times New Roman"/>
          <w:szCs w:val="24"/>
        </w:rPr>
      </w:pPr>
    </w:p>
    <w:p w14:paraId="1641AFA6" w14:textId="77777777" w:rsidR="00A56903" w:rsidRDefault="00A56903" w:rsidP="00A56903">
      <w:pPr>
        <w:pStyle w:val="NoSpacing"/>
        <w:rPr>
          <w:rFonts w:cs="Times New Roman"/>
          <w:szCs w:val="24"/>
        </w:rPr>
      </w:pPr>
    </w:p>
    <w:p w14:paraId="70FC393F" w14:textId="77777777" w:rsidR="00A56903" w:rsidRDefault="00A56903" w:rsidP="00A569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June 2024</w:t>
      </w:r>
    </w:p>
    <w:p w14:paraId="51193E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0ADBDA" w14:textId="77777777" w:rsidR="00A56903" w:rsidRDefault="00A56903" w:rsidP="009139A6">
      <w:r>
        <w:separator/>
      </w:r>
    </w:p>
  </w:endnote>
  <w:endnote w:type="continuationSeparator" w:id="0">
    <w:p w14:paraId="030F828C" w14:textId="77777777" w:rsidR="00A56903" w:rsidRDefault="00A569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751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2E6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83A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A2F888" w14:textId="77777777" w:rsidR="00A56903" w:rsidRDefault="00A56903" w:rsidP="009139A6">
      <w:r>
        <w:separator/>
      </w:r>
    </w:p>
  </w:footnote>
  <w:footnote w:type="continuationSeparator" w:id="0">
    <w:p w14:paraId="5AFAF778" w14:textId="77777777" w:rsidR="00A56903" w:rsidRDefault="00A569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3A6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FF1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3B7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903"/>
    <w:rsid w:val="000666E0"/>
    <w:rsid w:val="002510B7"/>
    <w:rsid w:val="00270799"/>
    <w:rsid w:val="005C130B"/>
    <w:rsid w:val="00826F5C"/>
    <w:rsid w:val="008A1556"/>
    <w:rsid w:val="009139A6"/>
    <w:rsid w:val="009411C2"/>
    <w:rsid w:val="009448BB"/>
    <w:rsid w:val="00947624"/>
    <w:rsid w:val="00A3176C"/>
    <w:rsid w:val="00A56903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34CEE"/>
  <w15:chartTrackingRefBased/>
  <w15:docId w15:val="{AE65DA16-98BD-4AB0-BB12-5C4F8432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2024-06-15T09:20:00Z</dcterms:created>
  <dcterms:modified xsi:type="dcterms:W3CDTF">2024-06-15T09:20:00Z</dcterms:modified>
</cp:coreProperties>
</file>